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100A" w14:textId="77777777" w:rsidR="00B253A8" w:rsidRDefault="00B253A8" w:rsidP="00F174ED">
      <w:pPr>
        <w:spacing w:line="276" w:lineRule="auto"/>
        <w:rPr>
          <w:rFonts w:cs="Arial"/>
          <w:color w:val="404040" w:themeColor="text1" w:themeTint="BF"/>
        </w:rPr>
      </w:pPr>
    </w:p>
    <w:p w14:paraId="4D653F28" w14:textId="61A2805D" w:rsidR="00CD5837" w:rsidRDefault="007E6828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Maximilian Rieländer</w:t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</w:r>
      <w:r w:rsidR="00F94C92">
        <w:rPr>
          <w:rFonts w:cs="Arial"/>
          <w:color w:val="404040" w:themeColor="text1" w:themeTint="BF"/>
        </w:rPr>
        <w:tab/>
        <w:t xml:space="preserve">33397 Rietberg </w:t>
      </w:r>
    </w:p>
    <w:p w14:paraId="6AC78DF9" w14:textId="79084E71" w:rsidR="007E6828" w:rsidRDefault="00F94C92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Diplom-Psychologe</w:t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 w:rsidR="00BF7203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>Müntestraße 5</w:t>
      </w:r>
    </w:p>
    <w:p w14:paraId="3FE15085" w14:textId="44623E71" w:rsidR="00F94C92" w:rsidRDefault="00F94C92" w:rsidP="00F174ED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Psychol</w:t>
      </w:r>
      <w:r w:rsidR="00A446EE">
        <w:rPr>
          <w:rFonts w:cs="Arial"/>
          <w:color w:val="404040" w:themeColor="text1" w:themeTint="BF"/>
        </w:rPr>
        <w:t>ogischer</w:t>
      </w:r>
      <w:r>
        <w:rPr>
          <w:rFonts w:cs="Arial"/>
          <w:color w:val="404040" w:themeColor="text1" w:themeTint="BF"/>
        </w:rPr>
        <w:t xml:space="preserve"> Psyc</w:t>
      </w:r>
      <w:r w:rsidR="00B32A7F">
        <w:rPr>
          <w:rFonts w:cs="Arial"/>
          <w:color w:val="404040" w:themeColor="text1" w:themeTint="BF"/>
        </w:rPr>
        <w:t>h</w:t>
      </w:r>
      <w:r>
        <w:rPr>
          <w:rFonts w:cs="Arial"/>
          <w:color w:val="404040" w:themeColor="text1" w:themeTint="BF"/>
        </w:rPr>
        <w:t>otherapeut</w:t>
      </w:r>
      <w:r w:rsidR="00B32A7F">
        <w:rPr>
          <w:rFonts w:cs="Arial"/>
          <w:color w:val="404040" w:themeColor="text1" w:themeTint="BF"/>
        </w:rPr>
        <w:tab/>
      </w:r>
      <w:r w:rsidR="00B32A7F">
        <w:rPr>
          <w:rFonts w:cs="Arial"/>
          <w:color w:val="404040" w:themeColor="text1" w:themeTint="BF"/>
        </w:rPr>
        <w:tab/>
      </w:r>
      <w:r w:rsidR="00B32A7F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>Telefon 05244 9274310</w:t>
      </w:r>
      <w:r w:rsidR="00B32A7F">
        <w:rPr>
          <w:rFonts w:cs="Arial"/>
          <w:color w:val="404040" w:themeColor="text1" w:themeTint="BF"/>
        </w:rPr>
        <w:t xml:space="preserve"> </w:t>
      </w:r>
    </w:p>
    <w:p w14:paraId="55FA0F33" w14:textId="6D81A356" w:rsidR="00CF23DC" w:rsidRDefault="00A446EE" w:rsidP="00CF23DC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>Fachpsychologe für Gesundheitspsychologie (BDP)</w:t>
      </w:r>
      <w:r w:rsidR="00CF23DC">
        <w:rPr>
          <w:rFonts w:cs="Arial"/>
          <w:color w:val="404040" w:themeColor="text1" w:themeTint="BF"/>
        </w:rPr>
        <w:tab/>
      </w:r>
      <w:r w:rsidR="00CF23DC">
        <w:rPr>
          <w:rFonts w:cs="Arial"/>
          <w:color w:val="404040" w:themeColor="text1" w:themeTint="BF"/>
        </w:rPr>
        <w:t xml:space="preserve">Email: </w:t>
      </w:r>
      <w:hyperlink r:id="rId8" w:history="1">
        <w:r w:rsidR="00CF23DC" w:rsidRPr="009C3BB5">
          <w:rPr>
            <w:rStyle w:val="Hyperlink"/>
            <w:rFonts w:cs="Arial"/>
          </w:rPr>
          <w:t>PP@Rielaender.de</w:t>
        </w:r>
      </w:hyperlink>
      <w:r w:rsidR="00CF23DC">
        <w:rPr>
          <w:rFonts w:cs="Arial"/>
          <w:color w:val="404040" w:themeColor="text1" w:themeTint="BF"/>
        </w:rPr>
        <w:t xml:space="preserve"> </w:t>
      </w:r>
    </w:p>
    <w:p w14:paraId="1F820CB6" w14:textId="3C17F611" w:rsidR="003D5540" w:rsidRPr="00E060B3" w:rsidRDefault="00514C7E" w:rsidP="00E060B3">
      <w:pPr>
        <w:spacing w:line="276" w:lineRule="auto"/>
        <w:rPr>
          <w:rFonts w:cs="Arial"/>
          <w:color w:val="404040" w:themeColor="text1" w:themeTint="BF"/>
        </w:rPr>
      </w:pP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</w:r>
      <w:r>
        <w:rPr>
          <w:rFonts w:cs="Arial"/>
          <w:color w:val="404040" w:themeColor="text1" w:themeTint="BF"/>
        </w:rPr>
        <w:tab/>
        <w:t xml:space="preserve">Web:   </w:t>
      </w:r>
      <w:hyperlink r:id="rId9" w:history="1">
        <w:r w:rsidRPr="001F2C01">
          <w:rPr>
            <w:rStyle w:val="Hyperlink"/>
            <w:rFonts w:cs="Arial"/>
          </w:rPr>
          <w:t>www.PP-Rielaender.de</w:t>
        </w:r>
      </w:hyperlink>
      <w:r>
        <w:rPr>
          <w:rFonts w:cs="Arial"/>
          <w:color w:val="404040" w:themeColor="text1" w:themeTint="BF"/>
        </w:rPr>
        <w:t xml:space="preserve"> </w:t>
      </w:r>
      <w:r>
        <w:rPr>
          <w:rFonts w:cs="Arial"/>
          <w:color w:val="404040" w:themeColor="text1" w:themeTint="BF"/>
        </w:rPr>
        <w:tab/>
      </w:r>
    </w:p>
    <w:p w14:paraId="3F4F13FA" w14:textId="577AD747" w:rsidR="00A120A1" w:rsidRDefault="00623D22" w:rsidP="00935032">
      <w:pPr>
        <w:spacing w:before="120"/>
        <w:jc w:val="left"/>
        <w:rPr>
          <w:b/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28"/>
          <w:szCs w:val="28"/>
        </w:rPr>
        <w:t xml:space="preserve">Zum </w:t>
      </w:r>
      <w:r w:rsidRPr="009A7407">
        <w:rPr>
          <w:b/>
          <w:color w:val="404040" w:themeColor="text1" w:themeTint="BF"/>
          <w:sz w:val="28"/>
          <w:szCs w:val="28"/>
        </w:rPr>
        <w:t xml:space="preserve">Aufnahmegespräch </w:t>
      </w:r>
      <w:r>
        <w:rPr>
          <w:b/>
          <w:color w:val="404040" w:themeColor="text1" w:themeTint="BF"/>
          <w:sz w:val="28"/>
          <w:szCs w:val="28"/>
        </w:rPr>
        <w:t xml:space="preserve">zur </w:t>
      </w:r>
      <w:r w:rsidRPr="009A7407">
        <w:rPr>
          <w:b/>
          <w:color w:val="404040" w:themeColor="text1" w:themeTint="BF"/>
          <w:sz w:val="28"/>
          <w:szCs w:val="28"/>
        </w:rPr>
        <w:t>Psychosomatische</w:t>
      </w:r>
      <w:r>
        <w:rPr>
          <w:b/>
          <w:color w:val="404040" w:themeColor="text1" w:themeTint="BF"/>
          <w:sz w:val="28"/>
          <w:szCs w:val="28"/>
        </w:rPr>
        <w:t>n</w:t>
      </w:r>
      <w:r w:rsidRPr="009A7407">
        <w:rPr>
          <w:b/>
          <w:color w:val="404040" w:themeColor="text1" w:themeTint="BF"/>
          <w:sz w:val="28"/>
          <w:szCs w:val="28"/>
        </w:rPr>
        <w:t xml:space="preserve"> Reha-Nachsorge</w:t>
      </w:r>
    </w:p>
    <w:p w14:paraId="74173B81" w14:textId="7B4A6F59" w:rsidR="00F54420" w:rsidRDefault="00A120A1" w:rsidP="00935032">
      <w:pPr>
        <w:spacing w:line="276" w:lineRule="auto"/>
        <w:jc w:val="center"/>
      </w:pPr>
      <w:r>
        <w:rPr>
          <w:b/>
          <w:color w:val="404040" w:themeColor="text1" w:themeTint="BF"/>
          <w:sz w:val="28"/>
          <w:szCs w:val="28"/>
        </w:rPr>
        <w:t>Eingangs-Fragebogen</w:t>
      </w:r>
      <w:r w:rsidR="00623D22" w:rsidRPr="009A7407">
        <w:rPr>
          <w:b/>
          <w:color w:val="404040" w:themeColor="text1" w:themeTint="BF"/>
          <w:sz w:val="28"/>
          <w:szCs w:val="28"/>
        </w:rPr>
        <w:t xml:space="preserve"> </w:t>
      </w:r>
    </w:p>
    <w:p w14:paraId="265E6F12" w14:textId="3FEFF859" w:rsidR="00F433B8" w:rsidRDefault="00E97F7D" w:rsidP="006F7353">
      <w:r>
        <w:t xml:space="preserve">Name: </w:t>
      </w:r>
    </w:p>
    <w:p w14:paraId="7B24B755" w14:textId="77777777" w:rsidR="007D005A" w:rsidRDefault="007D005A" w:rsidP="00F54420"/>
    <w:p w14:paraId="49B470DB" w14:textId="77777777" w:rsidR="006F7353" w:rsidRDefault="006F7353" w:rsidP="006F7353">
      <w:r>
        <w:t>Geburtsdatum und -ort:</w:t>
      </w:r>
    </w:p>
    <w:p w14:paraId="40375ED7" w14:textId="77777777" w:rsidR="00F54420" w:rsidRDefault="00F54420" w:rsidP="006F7353"/>
    <w:p w14:paraId="68D014ED" w14:textId="46100A23" w:rsidR="00F54420" w:rsidRDefault="00F54420" w:rsidP="006F7353">
      <w:r>
        <w:t xml:space="preserve">Telefon: </w:t>
      </w:r>
      <w:r>
        <w:tab/>
      </w:r>
      <w:r>
        <w:tab/>
      </w:r>
      <w:r>
        <w:tab/>
      </w:r>
      <w:r w:rsidR="00974BDB">
        <w:t xml:space="preserve"> </w:t>
      </w:r>
      <w:r w:rsidR="00974BDB">
        <w:tab/>
      </w:r>
      <w:r>
        <w:t>Email:</w:t>
      </w:r>
    </w:p>
    <w:p w14:paraId="102C9DE6" w14:textId="7A18FE41" w:rsidR="006D0352" w:rsidRDefault="006D0352" w:rsidP="00BA38CE">
      <w:pPr>
        <w:spacing w:before="240"/>
      </w:pPr>
      <w:r>
        <w:t xml:space="preserve">----------------------------  </w:t>
      </w:r>
      <w:r>
        <w:rPr>
          <w:sz w:val="20"/>
        </w:rPr>
        <w:t xml:space="preserve">(Zutreffendes bitte unterstreichen)  </w:t>
      </w:r>
      <w:r>
        <w:t xml:space="preserve"> ----------------------------</w:t>
      </w:r>
    </w:p>
    <w:p w14:paraId="1AB23F7F" w14:textId="7B648605" w:rsidR="006D0352" w:rsidRDefault="006D0352" w:rsidP="00836664">
      <w:pPr>
        <w:spacing w:before="120"/>
      </w:pPr>
      <w:r>
        <w:rPr>
          <w:b/>
        </w:rPr>
        <w:t>Familienstand</w:t>
      </w:r>
      <w:r>
        <w:t>: ledig / verheiratet / getrennt / geschieden / verwitwet</w:t>
      </w:r>
      <w:r w:rsidR="006C6D25">
        <w:t xml:space="preserve">        seit wann?</w:t>
      </w:r>
    </w:p>
    <w:p w14:paraId="3758465B" w14:textId="77777777" w:rsidR="006D0352" w:rsidRDefault="006D0352" w:rsidP="006F7353"/>
    <w:p w14:paraId="25BF6B01" w14:textId="248367D3" w:rsidR="006D0352" w:rsidRDefault="006F6A81" w:rsidP="006F7353">
      <w:r>
        <w:t>Kinder (Vorname, Geburtsjahr):</w:t>
      </w:r>
    </w:p>
    <w:p w14:paraId="17CA2DE1" w14:textId="77777777" w:rsidR="006D0352" w:rsidRDefault="006D0352" w:rsidP="006F7353"/>
    <w:p w14:paraId="0EE2009E" w14:textId="77777777" w:rsidR="00084C25" w:rsidRDefault="00A13353" w:rsidP="00084C25">
      <w:pPr>
        <w:spacing w:before="120"/>
      </w:pPr>
      <w:r w:rsidRPr="00084C25">
        <w:rPr>
          <w:b/>
          <w:bCs/>
          <w:color w:val="404040" w:themeColor="text1" w:themeTint="BF"/>
          <w:szCs w:val="22"/>
        </w:rPr>
        <w:t>Wohnen</w:t>
      </w:r>
      <w:r>
        <w:rPr>
          <w:color w:val="404040" w:themeColor="text1" w:themeTint="BF"/>
          <w:szCs w:val="22"/>
        </w:rPr>
        <w:t xml:space="preserve">: </w:t>
      </w:r>
      <w:r w:rsidR="00084C25">
        <w:t>allein / zusammen mit: Partner(in) / Kindern / mit wem sonst:</w:t>
      </w:r>
    </w:p>
    <w:p w14:paraId="1539A642" w14:textId="77777777" w:rsidR="003505A7" w:rsidRDefault="003505A7" w:rsidP="003505A7">
      <w:pPr>
        <w:pStyle w:val="GFGrundschrift"/>
        <w:widowControl w:val="0"/>
        <w:spacing w:line="240" w:lineRule="auto"/>
        <w:rPr>
          <w:rFonts w:ascii="Times New Roman" w:hAnsi="Times New Roman"/>
        </w:rPr>
      </w:pPr>
    </w:p>
    <w:p w14:paraId="1B7101B8" w14:textId="451D9E8D" w:rsidR="003505A7" w:rsidRPr="00901712" w:rsidRDefault="003505A7" w:rsidP="00901712">
      <w:pPr>
        <w:rPr>
          <w:b/>
          <w:bCs/>
        </w:rPr>
      </w:pPr>
      <w:r w:rsidRPr="00901712">
        <w:rPr>
          <w:b/>
          <w:bCs/>
        </w:rPr>
        <w:t xml:space="preserve">Ausbildungen </w:t>
      </w:r>
    </w:p>
    <w:p w14:paraId="595BA138" w14:textId="39D51A14" w:rsidR="003505A7" w:rsidRDefault="003505A7" w:rsidP="00901712">
      <w:pPr>
        <w:spacing w:before="120"/>
      </w:pPr>
      <w:r>
        <w:t>höchster Schulabschlu</w:t>
      </w:r>
      <w:r w:rsidR="003165B8">
        <w:t>ss</w:t>
      </w:r>
      <w:r>
        <w:t xml:space="preserve">:  </w:t>
      </w:r>
      <w:r w:rsidR="00D105EE">
        <w:tab/>
      </w:r>
      <w:r>
        <w:t>ohne Hauptschulabschlu</w:t>
      </w:r>
      <w:r w:rsidR="003165B8">
        <w:t xml:space="preserve">ss </w:t>
      </w:r>
      <w:r>
        <w:t xml:space="preserve">/ Hauptschule / Realschule / Abitur </w:t>
      </w:r>
    </w:p>
    <w:p w14:paraId="2B44D615" w14:textId="10441FEB" w:rsidR="003505A7" w:rsidRDefault="003505A7" w:rsidP="002C50D8">
      <w:pPr>
        <w:spacing w:before="120"/>
      </w:pPr>
      <w:r>
        <w:t xml:space="preserve">Berufsausbildung: </w:t>
      </w:r>
      <w:r w:rsidR="00D105EE">
        <w:tab/>
      </w:r>
      <w:r>
        <w:t>ohne / Lehrabschlu</w:t>
      </w:r>
      <w:r w:rsidR="003165B8">
        <w:t xml:space="preserve">ss </w:t>
      </w:r>
      <w:r>
        <w:t xml:space="preserve">/ Fachschule / Meister / </w:t>
      </w:r>
      <w:r w:rsidR="003B4B33">
        <w:t>H</w:t>
      </w:r>
      <w:r>
        <w:t xml:space="preserve">ochschule </w:t>
      </w:r>
      <w:r w:rsidR="00880860">
        <w:t>/ Universität</w:t>
      </w:r>
    </w:p>
    <w:p w14:paraId="0AD5BD52" w14:textId="77777777" w:rsidR="003505A7" w:rsidRDefault="003505A7" w:rsidP="002C50D8">
      <w:pPr>
        <w:spacing w:before="120"/>
      </w:pPr>
      <w:r>
        <w:t>Gebiet der Berufsausbildung:</w:t>
      </w:r>
    </w:p>
    <w:p w14:paraId="73AA55F8" w14:textId="3C5CCAB2" w:rsidR="001F4ED9" w:rsidRDefault="001F4ED9">
      <w:pPr>
        <w:jc w:val="left"/>
        <w:rPr>
          <w:b/>
          <w:bCs/>
        </w:rPr>
      </w:pPr>
    </w:p>
    <w:p w14:paraId="2C254DE6" w14:textId="3F581E06" w:rsidR="00851051" w:rsidRDefault="00242B32" w:rsidP="00D972E1">
      <w:r w:rsidRPr="00242B32">
        <w:rPr>
          <w:b/>
          <w:bCs/>
        </w:rPr>
        <w:t>Berufstätigkeit</w:t>
      </w:r>
      <w:r w:rsidR="00F577C3">
        <w:rPr>
          <w:b/>
          <w:bCs/>
        </w:rPr>
        <w:t xml:space="preserve">: </w:t>
      </w:r>
      <w:r>
        <w:t xml:space="preserve">gegenwärtig </w:t>
      </w:r>
      <w:r w:rsidR="00851051">
        <w:t>in welchem Beruf?</w:t>
      </w:r>
      <w:r w:rsidR="00955FBB">
        <w:tab/>
      </w:r>
      <w:r w:rsidR="00955FBB">
        <w:tab/>
      </w:r>
      <w:r w:rsidR="00955FBB">
        <w:tab/>
      </w:r>
      <w:r w:rsidR="00955FBB">
        <w:tab/>
      </w:r>
      <w:r w:rsidR="005E17A1">
        <w:t>s</w:t>
      </w:r>
      <w:r w:rsidR="00955FBB">
        <w:t>eit</w:t>
      </w:r>
      <w:r w:rsidR="005E17A1">
        <w:t xml:space="preserve"> </w:t>
      </w:r>
      <w:r w:rsidR="00955FBB">
        <w:t>wann (Monat/Jahr)?</w:t>
      </w:r>
    </w:p>
    <w:p w14:paraId="50679833" w14:textId="77777777" w:rsidR="00851051" w:rsidRDefault="00851051" w:rsidP="003505A7"/>
    <w:p w14:paraId="713E59EF" w14:textId="77777777" w:rsidR="00D972E1" w:rsidRDefault="00D972E1" w:rsidP="003505A7"/>
    <w:p w14:paraId="2FB8979E" w14:textId="3C0802AF" w:rsidR="001C56C5" w:rsidRDefault="00423524" w:rsidP="003505A7">
      <w:r>
        <w:rPr>
          <w:b/>
          <w:bCs/>
        </w:rPr>
        <w:t>G</w:t>
      </w:r>
      <w:r w:rsidR="007F1AAF" w:rsidRPr="00423524">
        <w:rPr>
          <w:b/>
          <w:bCs/>
        </w:rPr>
        <w:t>egenwärtig</w:t>
      </w:r>
      <w:r w:rsidR="004F2257" w:rsidRPr="00423524">
        <w:rPr>
          <w:b/>
          <w:bCs/>
        </w:rPr>
        <w:t>er beruf</w:t>
      </w:r>
      <w:r w:rsidR="001C56C5" w:rsidRPr="00423524">
        <w:rPr>
          <w:b/>
          <w:bCs/>
        </w:rPr>
        <w:t>licher Status</w:t>
      </w:r>
      <w:r w:rsidR="00F577C3">
        <w:t>:</w:t>
      </w:r>
      <w:r w:rsidR="004474E6">
        <w:t xml:space="preserve"> </w:t>
      </w:r>
    </w:p>
    <w:p w14:paraId="12333DD0" w14:textId="620C5321" w:rsidR="004D024E" w:rsidRDefault="00A136DF" w:rsidP="00D972E1">
      <w:pPr>
        <w:spacing w:before="120"/>
        <w:jc w:val="left"/>
      </w:pPr>
      <w:r>
        <w:t xml:space="preserve">arbeitsfähig </w:t>
      </w:r>
      <w:r w:rsidR="00423524">
        <w:t xml:space="preserve">    ja (  )   nein (  ) </w:t>
      </w:r>
      <w:r>
        <w:t xml:space="preserve"> </w:t>
      </w:r>
    </w:p>
    <w:p w14:paraId="7C83144F" w14:textId="2DB6B94A" w:rsidR="003505A7" w:rsidRDefault="005E2F1A" w:rsidP="00D972E1">
      <w:pPr>
        <w:spacing w:before="120"/>
        <w:jc w:val="left"/>
      </w:pPr>
      <w:r>
        <w:t>b</w:t>
      </w:r>
      <w:r w:rsidR="00D91786">
        <w:t>e</w:t>
      </w:r>
      <w:r w:rsidR="00423524">
        <w:t>rufs</w:t>
      </w:r>
      <w:r w:rsidR="00D91786">
        <w:t xml:space="preserve">tätig:   </w:t>
      </w:r>
      <w:r w:rsidR="002D4627">
        <w:tab/>
      </w:r>
      <w:r w:rsidR="003505A7">
        <w:t xml:space="preserve">vollzeitig / teilzeitig / </w:t>
      </w:r>
      <w:r w:rsidR="001C56C5">
        <w:t xml:space="preserve">als </w:t>
      </w:r>
      <w:r w:rsidR="003505A7">
        <w:t>Aushilfe</w:t>
      </w:r>
      <w:r w:rsidR="001C56C5">
        <w:t xml:space="preserve"> </w:t>
      </w:r>
      <w:r w:rsidR="004D0EFC">
        <w:t xml:space="preserve">/ </w:t>
      </w:r>
      <w:r w:rsidR="0069759E">
        <w:t xml:space="preserve">in </w:t>
      </w:r>
      <w:r w:rsidR="004D0EFC">
        <w:t>Wiedereingliederung</w:t>
      </w:r>
      <w:r w:rsidR="003505A7">
        <w:t xml:space="preserve">           </w:t>
      </w:r>
    </w:p>
    <w:p w14:paraId="1038AFD5" w14:textId="3AEA44D9" w:rsidR="002D4627" w:rsidRDefault="005E2F1A" w:rsidP="005E2F1A">
      <w:pPr>
        <w:spacing w:before="120"/>
      </w:pPr>
      <w:r>
        <w:t>s</w:t>
      </w:r>
      <w:r w:rsidR="00D91786">
        <w:t xml:space="preserve">onst: </w:t>
      </w:r>
      <w:r>
        <w:tab/>
      </w:r>
      <w:r w:rsidR="002D4627">
        <w:tab/>
      </w:r>
      <w:r w:rsidR="003505A7">
        <w:t xml:space="preserve">Hausfrau, -mann / in Ausbildung / arbeitslos / krank / </w:t>
      </w:r>
    </w:p>
    <w:p w14:paraId="00AFB380" w14:textId="024D3F73" w:rsidR="00A301D7" w:rsidRDefault="00CD617B" w:rsidP="002D4627">
      <w:pPr>
        <w:ind w:left="708" w:firstLine="708"/>
      </w:pPr>
      <w:r w:rsidRPr="00090557">
        <w:rPr>
          <w:color w:val="404040" w:themeColor="text1" w:themeTint="BF"/>
          <w:szCs w:val="22"/>
        </w:rPr>
        <w:t>Leistung zur Teilhabe am Arbeitsleben</w:t>
      </w:r>
      <w:r>
        <w:rPr>
          <w:color w:val="404040" w:themeColor="text1" w:themeTint="BF"/>
          <w:szCs w:val="22"/>
        </w:rPr>
        <w:t xml:space="preserve"> /</w:t>
      </w:r>
      <w:r w:rsidR="002D4627">
        <w:rPr>
          <w:color w:val="404040" w:themeColor="text1" w:themeTint="BF"/>
          <w:szCs w:val="22"/>
        </w:rPr>
        <w:t xml:space="preserve"> R</w:t>
      </w:r>
      <w:r w:rsidR="00AB1DB6">
        <w:t xml:space="preserve">entenantrag </w:t>
      </w:r>
      <w:r w:rsidR="002D4627">
        <w:t xml:space="preserve">gestellt </w:t>
      </w:r>
      <w:r w:rsidR="00AB1DB6">
        <w:t xml:space="preserve">/ </w:t>
      </w:r>
      <w:r w:rsidR="003505A7">
        <w:t xml:space="preserve">berentet      </w:t>
      </w:r>
    </w:p>
    <w:p w14:paraId="5A5F5C6F" w14:textId="3391EFF7" w:rsidR="003505A7" w:rsidRDefault="003505A7" w:rsidP="005E2F1A">
      <w:pPr>
        <w:spacing w:before="120"/>
        <w:ind w:left="708" w:firstLine="708"/>
      </w:pPr>
      <w:r>
        <w:t xml:space="preserve">seit wann (Monat/Jahr)? </w:t>
      </w:r>
    </w:p>
    <w:p w14:paraId="0082E58C" w14:textId="77777777" w:rsidR="00956802" w:rsidRDefault="00956802" w:rsidP="00AC2785">
      <w:pPr>
        <w:spacing w:before="120"/>
        <w:rPr>
          <w:b/>
          <w:bCs/>
        </w:rPr>
      </w:pPr>
    </w:p>
    <w:p w14:paraId="6FE0EC9C" w14:textId="59CF4B26" w:rsidR="00AC2785" w:rsidRDefault="00420B54" w:rsidP="00AC2785">
      <w:pPr>
        <w:spacing w:before="120"/>
        <w:rPr>
          <w:b/>
          <w:bCs/>
        </w:rPr>
      </w:pPr>
      <w:r>
        <w:rPr>
          <w:b/>
          <w:bCs/>
        </w:rPr>
        <w:t>P</w:t>
      </w:r>
      <w:r w:rsidR="00AC2785" w:rsidRPr="00456F2B">
        <w:rPr>
          <w:b/>
          <w:bCs/>
        </w:rPr>
        <w:t>sychologisch-</w:t>
      </w:r>
      <w:r>
        <w:rPr>
          <w:b/>
          <w:bCs/>
        </w:rPr>
        <w:t>psychotherapeutisch-</w:t>
      </w:r>
      <w:r w:rsidR="00AC2785" w:rsidRPr="00456F2B">
        <w:rPr>
          <w:b/>
          <w:bCs/>
        </w:rPr>
        <w:t>psychiatrische</w:t>
      </w:r>
      <w:r w:rsidR="00456F2B" w:rsidRPr="00456F2B">
        <w:rPr>
          <w:b/>
          <w:bCs/>
        </w:rPr>
        <w:t xml:space="preserve"> Betreuungen</w:t>
      </w:r>
      <w:r w:rsidR="00AC2785" w:rsidRPr="00456F2B">
        <w:rPr>
          <w:b/>
          <w:bCs/>
        </w:rPr>
        <w:t xml:space="preserve"> </w:t>
      </w:r>
    </w:p>
    <w:p w14:paraId="025CD5B1" w14:textId="45960A85" w:rsidR="00456F2B" w:rsidRDefault="00456F2B" w:rsidP="00456F2B">
      <w:r>
        <w:t xml:space="preserve">Beratungen / Psychotherapie / Psychiatrie / </w:t>
      </w:r>
      <w:r w:rsidR="00D44FED">
        <w:t>Kliniken</w:t>
      </w:r>
    </w:p>
    <w:p w14:paraId="4F408BC1" w14:textId="6B4C86DE" w:rsidR="00D44FED" w:rsidRDefault="00386A01" w:rsidP="00456F2B">
      <w:r>
        <w:t xml:space="preserve">Wo?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Wann?</w:t>
      </w:r>
    </w:p>
    <w:p w14:paraId="2DB2C2C5" w14:textId="0A49B65F" w:rsidR="006D0308" w:rsidRDefault="006D0308" w:rsidP="00956802">
      <w:pPr>
        <w:spacing w:before="240"/>
      </w:pPr>
      <w:r>
        <w:t xml:space="preserve">Gegenwärtige </w:t>
      </w:r>
      <w:r w:rsidR="00935032">
        <w:t xml:space="preserve">ambulante </w:t>
      </w:r>
      <w:r>
        <w:t xml:space="preserve">Betreuung: </w:t>
      </w:r>
      <w:r w:rsidR="00935032">
        <w:t>Beratung / Psychotherapie / Psychiatrie /</w:t>
      </w:r>
    </w:p>
    <w:p w14:paraId="2ECD81D2" w14:textId="4046B67E" w:rsidR="005E2F1A" w:rsidRDefault="00FF02D3" w:rsidP="00A36561">
      <w:pPr>
        <w:rPr>
          <w:b/>
          <w:sz w:val="28"/>
        </w:rPr>
      </w:pPr>
      <w:r>
        <w:t>Bei wem?</w:t>
      </w:r>
      <w:r>
        <w:tab/>
      </w:r>
      <w:r>
        <w:tab/>
      </w:r>
      <w:r>
        <w:tab/>
      </w:r>
      <w:r>
        <w:tab/>
      </w:r>
      <w:r>
        <w:tab/>
      </w:r>
      <w:r>
        <w:tab/>
        <w:t>Seit w</w:t>
      </w:r>
      <w:r>
        <w:t>ann?</w:t>
      </w:r>
      <w:r w:rsidR="005E2F1A">
        <w:br w:type="page"/>
      </w:r>
    </w:p>
    <w:p w14:paraId="425BF51A" w14:textId="67367258" w:rsidR="00A13353" w:rsidRDefault="009F12E9" w:rsidP="000C0DA3">
      <w:pPr>
        <w:pStyle w:val="berschrift2"/>
        <w:numPr>
          <w:ilvl w:val="0"/>
          <w:numId w:val="0"/>
        </w:numPr>
        <w:ind w:left="705" w:hanging="705"/>
      </w:pPr>
      <w:r>
        <w:lastRenderedPageBreak/>
        <w:t xml:space="preserve">Zur </w:t>
      </w:r>
      <w:r w:rsidR="00F821F7">
        <w:t xml:space="preserve">Situation für die </w:t>
      </w:r>
      <w:r>
        <w:t>Reha</w:t>
      </w:r>
      <w:r w:rsidR="00F821F7">
        <w:t>-Nachsorge</w:t>
      </w:r>
    </w:p>
    <w:p w14:paraId="16BCF474" w14:textId="77777777" w:rsidR="00330782" w:rsidRDefault="00330782" w:rsidP="00330782"/>
    <w:p w14:paraId="78D2525B" w14:textId="3CCCC561" w:rsidR="00165A96" w:rsidRDefault="00165A96" w:rsidP="00330782">
      <w:r>
        <w:t xml:space="preserve">Was war </w:t>
      </w:r>
      <w:r w:rsidRPr="002C12E0">
        <w:rPr>
          <w:b/>
          <w:bCs/>
        </w:rPr>
        <w:t>Ihr Ziel</w:t>
      </w:r>
      <w:r>
        <w:t xml:space="preserve"> in der Rehabilitation? </w:t>
      </w:r>
    </w:p>
    <w:p w14:paraId="47CFCA7B" w14:textId="77777777" w:rsidR="00526AD7" w:rsidRDefault="00526AD7" w:rsidP="00526AD7">
      <w:pPr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37974CA0" w14:textId="77777777" w:rsidR="00165A96" w:rsidRDefault="00165A96" w:rsidP="00F174ED">
      <w:pPr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1448C2D3" w14:textId="77777777" w:rsidR="00D66DD2" w:rsidRPr="00314AB5" w:rsidRDefault="00D66DD2" w:rsidP="00D66DD2">
      <w:pPr>
        <w:spacing w:line="276" w:lineRule="auto"/>
        <w:jc w:val="left"/>
        <w:rPr>
          <w:color w:val="404040" w:themeColor="text1" w:themeTint="BF"/>
          <w:szCs w:val="22"/>
        </w:rPr>
      </w:pPr>
      <w:r w:rsidRPr="00314AB5">
        <w:rPr>
          <w:color w:val="404040" w:themeColor="text1" w:themeTint="BF"/>
        </w:rPr>
        <w:t xml:space="preserve">Welche </w:t>
      </w:r>
      <w:r w:rsidRPr="00314AB5">
        <w:rPr>
          <w:b/>
          <w:color w:val="404040" w:themeColor="text1" w:themeTint="BF"/>
        </w:rPr>
        <w:t>Auswirkungen</w:t>
      </w:r>
      <w:r w:rsidRPr="00314AB5">
        <w:rPr>
          <w:color w:val="404040" w:themeColor="text1" w:themeTint="BF"/>
        </w:rPr>
        <w:t xml:space="preserve"> </w:t>
      </w:r>
      <w:r w:rsidRPr="006A06D1">
        <w:rPr>
          <w:b/>
          <w:bCs/>
          <w:color w:val="404040" w:themeColor="text1" w:themeTint="BF"/>
        </w:rPr>
        <w:t xml:space="preserve">der Reha </w:t>
      </w:r>
      <w:r w:rsidRPr="00314AB5">
        <w:rPr>
          <w:color w:val="404040" w:themeColor="text1" w:themeTint="BF"/>
        </w:rPr>
        <w:t>spüren Sie in den verschiedenen Lebensbereichen</w:t>
      </w:r>
    </w:p>
    <w:p w14:paraId="4666E4A1" w14:textId="77777777" w:rsidR="00D66DD2" w:rsidRPr="00165A96" w:rsidRDefault="00D66DD2" w:rsidP="00D66DD2">
      <w:pPr>
        <w:spacing w:line="276" w:lineRule="auto"/>
        <w:jc w:val="left"/>
        <w:rPr>
          <w:i/>
          <w:color w:val="404040" w:themeColor="text1" w:themeTint="BF"/>
          <w:szCs w:val="22"/>
        </w:rPr>
      </w:pPr>
      <w:r w:rsidRPr="00165A96">
        <w:rPr>
          <w:i/>
          <w:color w:val="404040" w:themeColor="text1" w:themeTint="BF"/>
        </w:rPr>
        <w:t>(z.B. Partnerschaft/Familie, Beruf, Gesundheit/Wohlbefinden, Freizeit)</w:t>
      </w:r>
    </w:p>
    <w:p w14:paraId="42CBAC92" w14:textId="77777777" w:rsidR="00D66DD2" w:rsidRDefault="00D66DD2" w:rsidP="00330782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747DCF28" w14:textId="77777777" w:rsidR="006C0A1B" w:rsidRDefault="006C0A1B" w:rsidP="00330782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5831D7D" w14:textId="77777777" w:rsidR="005E2F1A" w:rsidRDefault="005E2F1A" w:rsidP="00330782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FC1AE63" w14:textId="77777777" w:rsidR="006C0A1B" w:rsidRDefault="00165A96" w:rsidP="00330782">
      <w:pPr>
        <w:spacing w:line="276" w:lineRule="auto"/>
        <w:jc w:val="left"/>
        <w:rPr>
          <w:color w:val="404040" w:themeColor="text1" w:themeTint="BF"/>
        </w:rPr>
      </w:pPr>
      <w:r w:rsidRPr="00165A96">
        <w:rPr>
          <w:color w:val="404040" w:themeColor="text1" w:themeTint="BF"/>
          <w:szCs w:val="22"/>
        </w:rPr>
        <w:t xml:space="preserve">Welche </w:t>
      </w:r>
      <w:r w:rsidRPr="00165A96">
        <w:rPr>
          <w:b/>
          <w:color w:val="404040" w:themeColor="text1" w:themeTint="BF"/>
        </w:rPr>
        <w:t>Ziele aus der Reha</w:t>
      </w:r>
      <w:r w:rsidRPr="00165A96">
        <w:rPr>
          <w:color w:val="404040" w:themeColor="text1" w:themeTint="BF"/>
        </w:rPr>
        <w:t xml:space="preserve"> wollen Sie mit der Reha-Nachsorge festigen oder erreichen?</w:t>
      </w:r>
    </w:p>
    <w:p w14:paraId="7A301AE5" w14:textId="6E069B24" w:rsidR="00165A96" w:rsidRPr="00165A96" w:rsidRDefault="00165A96" w:rsidP="00330782">
      <w:pPr>
        <w:spacing w:line="276" w:lineRule="auto"/>
        <w:jc w:val="left"/>
        <w:rPr>
          <w:color w:val="404040" w:themeColor="text1" w:themeTint="BF"/>
          <w:szCs w:val="22"/>
        </w:rPr>
      </w:pPr>
      <w:r w:rsidRPr="00165A96">
        <w:rPr>
          <w:i/>
          <w:color w:val="404040" w:themeColor="text1" w:themeTint="BF"/>
        </w:rPr>
        <w:t>(</w:t>
      </w:r>
      <w:r w:rsidR="00EF7E75">
        <w:rPr>
          <w:i/>
          <w:color w:val="404040" w:themeColor="text1" w:themeTint="BF"/>
        </w:rPr>
        <w:t xml:space="preserve">möglichst </w:t>
      </w:r>
      <w:r w:rsidRPr="00165A96">
        <w:rPr>
          <w:i/>
          <w:color w:val="404040" w:themeColor="text1" w:themeTint="BF"/>
        </w:rPr>
        <w:t>positiv formulier</w:t>
      </w:r>
      <w:r w:rsidR="00EF7E75">
        <w:rPr>
          <w:i/>
          <w:color w:val="404040" w:themeColor="text1" w:themeTint="BF"/>
        </w:rPr>
        <w:t>en</w:t>
      </w:r>
      <w:r w:rsidRPr="00165A96">
        <w:rPr>
          <w:i/>
          <w:color w:val="404040" w:themeColor="text1" w:themeTint="BF"/>
        </w:rPr>
        <w:t>)</w:t>
      </w:r>
    </w:p>
    <w:p w14:paraId="2284AA72" w14:textId="77777777" w:rsidR="00165A96" w:rsidRPr="00314AB5" w:rsidRDefault="00165A96" w:rsidP="00F174ED">
      <w:pPr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7DEF1479" w14:textId="77777777" w:rsidR="00DA08F8" w:rsidRPr="00314AB5" w:rsidRDefault="00DA08F8" w:rsidP="00DA08F8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114594FD" w14:textId="77777777" w:rsidR="00165A96" w:rsidRPr="00314AB5" w:rsidRDefault="00165A96" w:rsidP="00F174ED">
      <w:pPr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4743529C" w14:textId="0A753B01" w:rsidR="00165A96" w:rsidRPr="00094335" w:rsidRDefault="00C15C46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 w:rsidRPr="00094335">
        <w:rPr>
          <w:color w:val="404040" w:themeColor="text1" w:themeTint="BF"/>
          <w:szCs w:val="22"/>
        </w:rPr>
        <w:t xml:space="preserve">Was tun Sie </w:t>
      </w:r>
      <w:r w:rsidRPr="00094335">
        <w:rPr>
          <w:b/>
          <w:bCs/>
          <w:color w:val="404040" w:themeColor="text1" w:themeTint="BF"/>
          <w:szCs w:val="22"/>
        </w:rPr>
        <w:t>Gutes für sich</w:t>
      </w:r>
      <w:r w:rsidRPr="00094335">
        <w:rPr>
          <w:color w:val="404040" w:themeColor="text1" w:themeTint="BF"/>
          <w:szCs w:val="22"/>
        </w:rPr>
        <w:t xml:space="preserve">? </w:t>
      </w:r>
      <w:r w:rsidR="004C6C12" w:rsidRPr="00094335">
        <w:rPr>
          <w:color w:val="404040" w:themeColor="text1" w:themeTint="BF"/>
          <w:szCs w:val="22"/>
        </w:rPr>
        <w:t>W</w:t>
      </w:r>
      <w:r w:rsidRPr="00094335">
        <w:rPr>
          <w:color w:val="404040" w:themeColor="text1" w:themeTint="BF"/>
          <w:szCs w:val="22"/>
        </w:rPr>
        <w:t xml:space="preserve">elche angenehmen Aktivitäten </w:t>
      </w:r>
      <w:r w:rsidR="00165A96" w:rsidRPr="00094335">
        <w:rPr>
          <w:color w:val="404040" w:themeColor="text1" w:themeTint="BF"/>
          <w:szCs w:val="22"/>
        </w:rPr>
        <w:t>geben Ihnen Energie</w:t>
      </w:r>
      <w:r w:rsidR="004C6C12" w:rsidRPr="00094335">
        <w:rPr>
          <w:color w:val="404040" w:themeColor="text1" w:themeTint="BF"/>
          <w:szCs w:val="22"/>
        </w:rPr>
        <w:t>?</w:t>
      </w:r>
      <w:r w:rsidR="00165A96" w:rsidRPr="00094335">
        <w:rPr>
          <w:color w:val="404040" w:themeColor="text1" w:themeTint="BF"/>
          <w:szCs w:val="22"/>
        </w:rPr>
        <w:t xml:space="preserve"> </w:t>
      </w:r>
    </w:p>
    <w:p w14:paraId="3FCF1093" w14:textId="77777777" w:rsidR="00C54631" w:rsidRPr="00C54631" w:rsidRDefault="00C54631" w:rsidP="00C54631">
      <w:pPr>
        <w:pStyle w:val="Listenabsatz"/>
        <w:rPr>
          <w:color w:val="404040" w:themeColor="text1" w:themeTint="BF"/>
          <w:szCs w:val="22"/>
        </w:rPr>
      </w:pPr>
    </w:p>
    <w:p w14:paraId="65FEB488" w14:textId="77777777" w:rsidR="00C54631" w:rsidRDefault="00C54631" w:rsidP="00C54631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1E796878" w14:textId="77777777" w:rsidR="00C66246" w:rsidRDefault="00C66246" w:rsidP="00C54631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11AB6001" w14:textId="77777777" w:rsidR="005E2F1A" w:rsidRDefault="005E2F1A" w:rsidP="00C54631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58872F4C" w14:textId="1CC3B422" w:rsidR="008B1EB4" w:rsidRDefault="00B5290F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>
        <w:rPr>
          <w:color w:val="404040" w:themeColor="text1" w:themeTint="BF"/>
          <w:szCs w:val="22"/>
        </w:rPr>
        <w:t xml:space="preserve">Wie </w:t>
      </w:r>
      <w:r w:rsidR="004D29FF">
        <w:rPr>
          <w:color w:val="404040" w:themeColor="text1" w:themeTint="BF"/>
          <w:szCs w:val="22"/>
        </w:rPr>
        <w:t xml:space="preserve">weit sind </w:t>
      </w:r>
      <w:r>
        <w:rPr>
          <w:color w:val="404040" w:themeColor="text1" w:themeTint="BF"/>
          <w:szCs w:val="22"/>
        </w:rPr>
        <w:t xml:space="preserve">Sie mit Ihrer </w:t>
      </w:r>
      <w:r w:rsidRPr="00FB409D">
        <w:rPr>
          <w:b/>
          <w:bCs/>
          <w:color w:val="404040" w:themeColor="text1" w:themeTint="BF"/>
          <w:szCs w:val="22"/>
        </w:rPr>
        <w:t>familiären Situation</w:t>
      </w:r>
      <w:r>
        <w:rPr>
          <w:color w:val="404040" w:themeColor="text1" w:themeTint="BF"/>
          <w:szCs w:val="22"/>
        </w:rPr>
        <w:t xml:space="preserve"> zufrieden</w:t>
      </w:r>
      <w:r w:rsidR="004D29FF">
        <w:rPr>
          <w:color w:val="404040" w:themeColor="text1" w:themeTint="BF"/>
          <w:szCs w:val="22"/>
        </w:rPr>
        <w:t xml:space="preserve">? </w:t>
      </w:r>
      <w:r>
        <w:rPr>
          <w:color w:val="404040" w:themeColor="text1" w:themeTint="BF"/>
          <w:szCs w:val="22"/>
        </w:rPr>
        <w:t xml:space="preserve"> </w:t>
      </w:r>
    </w:p>
    <w:p w14:paraId="23A7A9D1" w14:textId="77777777" w:rsidR="00DA587E" w:rsidRDefault="00DA587E" w:rsidP="00094335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DD1C590" w14:textId="77777777" w:rsidR="00F821F7" w:rsidRDefault="00F821F7" w:rsidP="00094335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4894A4C" w14:textId="387FE71B" w:rsidR="00DA587E" w:rsidRDefault="00DA587E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>
        <w:rPr>
          <w:color w:val="404040" w:themeColor="text1" w:themeTint="BF"/>
          <w:szCs w:val="22"/>
        </w:rPr>
        <w:t xml:space="preserve">Erleben Sie schwerwiegende Probleme in Ihrer </w:t>
      </w:r>
      <w:r w:rsidRPr="00DA587E">
        <w:rPr>
          <w:color w:val="404040" w:themeColor="text1" w:themeTint="BF"/>
          <w:szCs w:val="22"/>
        </w:rPr>
        <w:t>familiären Situation</w:t>
      </w:r>
      <w:r>
        <w:rPr>
          <w:color w:val="404040" w:themeColor="text1" w:themeTint="BF"/>
          <w:szCs w:val="22"/>
        </w:rPr>
        <w:t>?</w:t>
      </w:r>
    </w:p>
    <w:p w14:paraId="79B1BF8D" w14:textId="2101CB61" w:rsidR="00DA587E" w:rsidRPr="00094335" w:rsidRDefault="00DA587E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>
        <w:rPr>
          <w:color w:val="404040" w:themeColor="text1" w:themeTint="BF"/>
          <w:szCs w:val="22"/>
        </w:rPr>
        <w:t>(wenn ja, in Stichworten angeben)</w:t>
      </w:r>
    </w:p>
    <w:p w14:paraId="1B5BB665" w14:textId="77777777" w:rsidR="008B1EB4" w:rsidRDefault="008B1EB4" w:rsidP="003349AC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33EA137B" w14:textId="77777777" w:rsidR="00DA587E" w:rsidRDefault="00DA587E" w:rsidP="00094335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2FA6544B" w14:textId="77777777" w:rsidR="00DA587E" w:rsidRDefault="00DA587E" w:rsidP="00094335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705B18CE" w14:textId="77777777" w:rsidR="005E2F1A" w:rsidRDefault="005E2F1A" w:rsidP="00094335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36D48CD3" w14:textId="6AB301DB" w:rsidR="00C66246" w:rsidRPr="00094335" w:rsidRDefault="003349AC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 w:rsidRPr="00094335">
        <w:rPr>
          <w:color w:val="404040" w:themeColor="text1" w:themeTint="BF"/>
          <w:szCs w:val="22"/>
        </w:rPr>
        <w:t xml:space="preserve">Was möchten Sie hier zu Ihren </w:t>
      </w:r>
      <w:r w:rsidRPr="00094335">
        <w:rPr>
          <w:b/>
          <w:bCs/>
          <w:color w:val="404040" w:themeColor="text1" w:themeTint="BF"/>
          <w:szCs w:val="22"/>
        </w:rPr>
        <w:t>Berufsperspektiven</w:t>
      </w:r>
      <w:r w:rsidRPr="00094335">
        <w:rPr>
          <w:color w:val="404040" w:themeColor="text1" w:themeTint="BF"/>
          <w:szCs w:val="22"/>
        </w:rPr>
        <w:t xml:space="preserve"> mitteilen?</w:t>
      </w:r>
    </w:p>
    <w:p w14:paraId="7608B344" w14:textId="77777777" w:rsidR="003349AC" w:rsidRDefault="003349AC" w:rsidP="003349AC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4C60465A" w14:textId="77777777" w:rsidR="003349AC" w:rsidRDefault="003349AC" w:rsidP="003349AC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5A306D80" w14:textId="77777777" w:rsidR="000B523E" w:rsidRDefault="000B523E" w:rsidP="003349AC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66285408" w14:textId="77777777" w:rsidR="003349AC" w:rsidRDefault="003349AC" w:rsidP="003349AC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07D33DFC" w14:textId="77777777" w:rsidR="008B1EB4" w:rsidRDefault="008B1EB4" w:rsidP="003349AC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6B180D9" w14:textId="77777777" w:rsidR="008B1EB4" w:rsidRPr="00094335" w:rsidRDefault="00C3029D" w:rsidP="00094335">
      <w:pPr>
        <w:spacing w:line="276" w:lineRule="auto"/>
        <w:jc w:val="left"/>
        <w:rPr>
          <w:color w:val="404040" w:themeColor="text1" w:themeTint="BF"/>
          <w:szCs w:val="22"/>
        </w:rPr>
      </w:pPr>
      <w:r w:rsidRPr="00094335">
        <w:rPr>
          <w:color w:val="404040" w:themeColor="text1" w:themeTint="BF"/>
          <w:szCs w:val="22"/>
        </w:rPr>
        <w:t xml:space="preserve">Welche </w:t>
      </w:r>
      <w:r w:rsidRPr="00094335">
        <w:rPr>
          <w:b/>
          <w:bCs/>
          <w:color w:val="404040" w:themeColor="text1" w:themeTint="BF"/>
          <w:szCs w:val="22"/>
        </w:rPr>
        <w:t>Unterstützung</w:t>
      </w:r>
      <w:r w:rsidRPr="00094335">
        <w:rPr>
          <w:color w:val="404040" w:themeColor="text1" w:themeTint="BF"/>
          <w:szCs w:val="22"/>
        </w:rPr>
        <w:t xml:space="preserve"> wünschen Sie sich durch di</w:t>
      </w:r>
      <w:r w:rsidR="008B1EB4" w:rsidRPr="00094335">
        <w:rPr>
          <w:color w:val="404040" w:themeColor="text1" w:themeTint="BF"/>
          <w:szCs w:val="22"/>
        </w:rPr>
        <w:t>e Psy-RENA</w:t>
      </w:r>
      <w:r w:rsidRPr="00094335">
        <w:rPr>
          <w:color w:val="404040" w:themeColor="text1" w:themeTint="BF"/>
          <w:szCs w:val="22"/>
        </w:rPr>
        <w:t>?</w:t>
      </w:r>
    </w:p>
    <w:p w14:paraId="38734F79" w14:textId="4A50BEB8" w:rsidR="003349AC" w:rsidRPr="00C3029D" w:rsidRDefault="00C3029D" w:rsidP="008B1EB4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  <w:r>
        <w:rPr>
          <w:color w:val="404040" w:themeColor="text1" w:themeTint="BF"/>
          <w:szCs w:val="22"/>
        </w:rPr>
        <w:t xml:space="preserve"> </w:t>
      </w:r>
    </w:p>
    <w:p w14:paraId="68E2C6D6" w14:textId="77777777" w:rsidR="00C66246" w:rsidRDefault="00C66246" w:rsidP="00C54631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4E533D81" w14:textId="77777777" w:rsidR="000B523E" w:rsidRPr="00917CC8" w:rsidRDefault="000B523E" w:rsidP="00C54631">
      <w:pPr>
        <w:pStyle w:val="Listenabsatz"/>
        <w:spacing w:line="276" w:lineRule="auto"/>
        <w:ind w:left="360"/>
        <w:jc w:val="left"/>
        <w:rPr>
          <w:color w:val="404040" w:themeColor="text1" w:themeTint="BF"/>
          <w:szCs w:val="22"/>
        </w:rPr>
      </w:pPr>
    </w:p>
    <w:p w14:paraId="7CC50734" w14:textId="77777777" w:rsidR="00165A96" w:rsidRPr="00314AB5" w:rsidRDefault="00165A96" w:rsidP="00F174ED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18155F52" w14:textId="77777777" w:rsidR="00165A96" w:rsidRDefault="00165A96" w:rsidP="00F174ED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02D17884" w14:textId="77777777" w:rsidR="008B1EB4" w:rsidRDefault="008B1EB4" w:rsidP="00F174ED">
      <w:pPr>
        <w:spacing w:line="276" w:lineRule="auto"/>
        <w:jc w:val="left"/>
        <w:rPr>
          <w:color w:val="404040" w:themeColor="text1" w:themeTint="BF"/>
          <w:szCs w:val="22"/>
        </w:rPr>
      </w:pPr>
    </w:p>
    <w:p w14:paraId="615BA0D9" w14:textId="50C66800" w:rsidR="00165A96" w:rsidRPr="00165A96" w:rsidRDefault="00A954C1" w:rsidP="0009689B">
      <w:pPr>
        <w:spacing w:line="276" w:lineRule="auto"/>
        <w:jc w:val="left"/>
        <w:rPr>
          <w:color w:val="404040" w:themeColor="text1" w:themeTint="BF"/>
          <w:szCs w:val="22"/>
        </w:rPr>
      </w:pPr>
      <w:r w:rsidRPr="00414078">
        <w:rPr>
          <w:color w:val="404040" w:themeColor="text1" w:themeTint="BF"/>
          <w:szCs w:val="22"/>
        </w:rPr>
        <w:t>Datum:</w:t>
      </w:r>
      <w:r w:rsidR="00165A96" w:rsidRPr="00314AB5">
        <w:rPr>
          <w:color w:val="404040" w:themeColor="text1" w:themeTint="BF"/>
          <w:szCs w:val="22"/>
        </w:rPr>
        <w:tab/>
      </w:r>
      <w:r w:rsidR="00414078">
        <w:rPr>
          <w:color w:val="404040" w:themeColor="text1" w:themeTint="BF"/>
          <w:szCs w:val="22"/>
        </w:rPr>
        <w:tab/>
      </w:r>
      <w:r w:rsidR="00C23FBD">
        <w:rPr>
          <w:color w:val="404040" w:themeColor="text1" w:themeTint="BF"/>
          <w:szCs w:val="22"/>
        </w:rPr>
        <w:tab/>
      </w:r>
      <w:r w:rsidR="00C23FBD">
        <w:rPr>
          <w:color w:val="404040" w:themeColor="text1" w:themeTint="BF"/>
          <w:szCs w:val="22"/>
        </w:rPr>
        <w:tab/>
      </w:r>
      <w:r w:rsidR="0009689B">
        <w:rPr>
          <w:color w:val="404040" w:themeColor="text1" w:themeTint="BF"/>
          <w:szCs w:val="22"/>
        </w:rPr>
        <w:t xml:space="preserve">Unterschrift: </w:t>
      </w:r>
    </w:p>
    <w:sectPr w:rsidR="00165A96" w:rsidRPr="00165A96" w:rsidSect="00295D8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C395" w14:textId="77777777" w:rsidR="00710996" w:rsidRDefault="00710996">
      <w:r>
        <w:separator/>
      </w:r>
    </w:p>
  </w:endnote>
  <w:endnote w:type="continuationSeparator" w:id="0">
    <w:p w14:paraId="2AF218CE" w14:textId="77777777" w:rsidR="00710996" w:rsidRDefault="0071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TIMES NEW ROMAN">
    <w:altName w:val="Courier New"/>
    <w:charset w:val="FF"/>
    <w:family w:val="roman"/>
    <w:pitch w:val="fixed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CF34" w14:textId="7BCCEA1A" w:rsidR="002557D7" w:rsidRDefault="002557D7" w:rsidP="00CF64AB">
    <w:pPr>
      <w:pStyle w:val="Fuzeile"/>
      <w:jc w:val="right"/>
    </w:pP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instrText>"..."</w:instrText>
    </w:r>
    <w:r>
      <w:fldChar w:fldCharType="end"/>
    </w: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instrText>+1</w:instrText>
    </w:r>
    <w:r>
      <w:fldChar w:fldCharType="separate"/>
    </w:r>
    <w:r w:rsidR="00A36561">
      <w:rPr>
        <w:noProof/>
      </w:rPr>
      <w:instrText>3</w:instrText>
    </w:r>
    <w:r>
      <w:fldChar w:fldCharType="end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4CD9" w14:textId="438DF71F" w:rsidR="002557D7" w:rsidRDefault="002557D7" w:rsidP="00CF64AB">
    <w:pPr>
      <w:pStyle w:val="Fuzeile"/>
      <w:jc w:val="right"/>
    </w:pP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instrText>"..."</w:instrText>
    </w:r>
    <w:r>
      <w:fldChar w:fldCharType="separate"/>
    </w:r>
    <w:r w:rsidR="00A36561">
      <w:rPr>
        <w:noProof/>
      </w:rPr>
      <w:t>...</w:t>
    </w:r>
    <w:r>
      <w:fldChar w:fldCharType="end"/>
    </w:r>
    <w:r>
      <w:fldChar w:fldCharType="begin"/>
    </w:r>
    <w:r>
      <w:instrText>IF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NUMPAGES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A36561">
      <w:rPr>
        <w:noProof/>
      </w:rPr>
      <w:instrText>1</w:instrText>
    </w:r>
    <w:r>
      <w:fldChar w:fldCharType="end"/>
    </w:r>
    <w:r>
      <w:instrText>+1</w:instrText>
    </w:r>
    <w:r>
      <w:fldChar w:fldCharType="separate"/>
    </w:r>
    <w:r w:rsidR="00A36561">
      <w:rPr>
        <w:noProof/>
      </w:rPr>
      <w:instrText>2</w:instrText>
    </w:r>
    <w:r>
      <w:fldChar w:fldCharType="end"/>
    </w:r>
    <w:r>
      <w:fldChar w:fldCharType="separate"/>
    </w:r>
    <w:r w:rsidR="00A36561">
      <w:rPr>
        <w:noProof/>
      </w:rPr>
      <w:t>2</w:t>
    </w:r>
    <w:r>
      <w:fldChar w:fldCharType="end"/>
    </w:r>
  </w:p>
  <w:p w14:paraId="6902C5C5" w14:textId="77777777" w:rsidR="002557D7" w:rsidRDefault="002557D7" w:rsidP="00CF64AB">
    <w:pPr>
      <w:pStyle w:val="Fuzeile"/>
      <w:jc w:val="right"/>
    </w:pPr>
  </w:p>
  <w:p w14:paraId="2A6A10F6" w14:textId="77777777" w:rsidR="002557D7" w:rsidRPr="002F11A9" w:rsidRDefault="002557D7" w:rsidP="00CD6902">
    <w:pPr>
      <w:pStyle w:val="Fuzeile"/>
      <w:tabs>
        <w:tab w:val="left" w:pos="234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D4FC" w14:textId="77777777" w:rsidR="00710996" w:rsidRDefault="00710996">
      <w:r>
        <w:separator/>
      </w:r>
    </w:p>
  </w:footnote>
  <w:footnote w:type="continuationSeparator" w:id="0">
    <w:p w14:paraId="5028376E" w14:textId="77777777" w:rsidR="00710996" w:rsidRDefault="0071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3DB1" w14:textId="3A90BAAE" w:rsidR="002557D7" w:rsidRPr="002A5D85" w:rsidRDefault="00D108D1" w:rsidP="00D108D1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6480F98" wp14:editId="5D566C8B">
          <wp:simplePos x="0" y="0"/>
          <wp:positionH relativeFrom="column">
            <wp:posOffset>4424045</wp:posOffset>
          </wp:positionH>
          <wp:positionV relativeFrom="paragraph">
            <wp:posOffset>-212090</wp:posOffset>
          </wp:positionV>
          <wp:extent cx="1666240" cy="49657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zugeschnitt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57D7">
      <w:fldChar w:fldCharType="begin"/>
    </w:r>
    <w:r w:rsidR="002557D7">
      <w:instrText xml:space="preserve">  </w:instrText>
    </w:r>
    <w:r w:rsidR="002557D7">
      <w:fldChar w:fldCharType="end"/>
    </w:r>
    <w:r w:rsidR="002557D7">
      <w:tab/>
    </w:r>
    <w:r w:rsidR="002557D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6B4C" w14:textId="668BBE24" w:rsidR="00D108D1" w:rsidRDefault="00D108D1" w:rsidP="00D108D1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8EE756" wp14:editId="629DC477">
          <wp:simplePos x="0" y="0"/>
          <wp:positionH relativeFrom="column">
            <wp:posOffset>4357370</wp:posOffset>
          </wp:positionH>
          <wp:positionV relativeFrom="paragraph">
            <wp:posOffset>-193040</wp:posOffset>
          </wp:positionV>
          <wp:extent cx="1666800" cy="4968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zugeschnitt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B8E"/>
    <w:multiLevelType w:val="singleLevel"/>
    <w:tmpl w:val="64F6CEF6"/>
    <w:lvl w:ilvl="0">
      <w:start w:val="71"/>
      <w:numFmt w:val="decimal"/>
      <w:pStyle w:val="berschrift1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44B6466"/>
    <w:multiLevelType w:val="singleLevel"/>
    <w:tmpl w:val="B8DC7636"/>
    <w:lvl w:ilvl="0">
      <w:start w:val="6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2" w15:restartNumberingAfterBreak="0">
    <w:nsid w:val="052B0435"/>
    <w:multiLevelType w:val="hybridMultilevel"/>
    <w:tmpl w:val="321A9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B49EB"/>
    <w:multiLevelType w:val="hybridMultilevel"/>
    <w:tmpl w:val="C4AA5E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8176D"/>
    <w:multiLevelType w:val="hybridMultilevel"/>
    <w:tmpl w:val="1CF093D6"/>
    <w:lvl w:ilvl="0" w:tplc="43B83EC4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C08"/>
    <w:multiLevelType w:val="hybridMultilevel"/>
    <w:tmpl w:val="2E26C10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D3C9A"/>
    <w:multiLevelType w:val="hybridMultilevel"/>
    <w:tmpl w:val="551C86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D72AA"/>
    <w:multiLevelType w:val="singleLevel"/>
    <w:tmpl w:val="6F5815FA"/>
    <w:lvl w:ilvl="0">
      <w:start w:val="8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  <w:b w:val="0"/>
        <w:u w:val="none"/>
      </w:rPr>
    </w:lvl>
  </w:abstractNum>
  <w:abstractNum w:abstractNumId="8" w15:restartNumberingAfterBreak="0">
    <w:nsid w:val="11E40BB5"/>
    <w:multiLevelType w:val="hybridMultilevel"/>
    <w:tmpl w:val="8898C2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82A3E"/>
    <w:multiLevelType w:val="hybridMultilevel"/>
    <w:tmpl w:val="90C8BB9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2C377C3"/>
    <w:multiLevelType w:val="hybridMultilevel"/>
    <w:tmpl w:val="976A35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40726"/>
    <w:multiLevelType w:val="hybridMultilevel"/>
    <w:tmpl w:val="BF829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33FF9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E96167"/>
    <w:multiLevelType w:val="hybridMultilevel"/>
    <w:tmpl w:val="E1725F7C"/>
    <w:lvl w:ilvl="0" w:tplc="040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2C82309F"/>
    <w:multiLevelType w:val="hybridMultilevel"/>
    <w:tmpl w:val="DB04B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709B6"/>
    <w:multiLevelType w:val="singleLevel"/>
    <w:tmpl w:val="95926DC8"/>
    <w:lvl w:ilvl="0">
      <w:start w:val="5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16" w15:restartNumberingAfterBreak="0">
    <w:nsid w:val="30F01410"/>
    <w:multiLevelType w:val="hybridMultilevel"/>
    <w:tmpl w:val="A4FCF9A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6E72D6"/>
    <w:multiLevelType w:val="hybridMultilevel"/>
    <w:tmpl w:val="95123A2C"/>
    <w:lvl w:ilvl="0" w:tplc="166ED51E">
      <w:start w:val="956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247C6"/>
    <w:multiLevelType w:val="hybridMultilevel"/>
    <w:tmpl w:val="65C48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46AB"/>
    <w:multiLevelType w:val="hybridMultilevel"/>
    <w:tmpl w:val="B11297C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7212C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F17406"/>
    <w:multiLevelType w:val="hybridMultilevel"/>
    <w:tmpl w:val="C9D47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74998"/>
    <w:multiLevelType w:val="hybridMultilevel"/>
    <w:tmpl w:val="CAEEA978"/>
    <w:lvl w:ilvl="0" w:tplc="D4C66512">
      <w:start w:val="1"/>
      <w:numFmt w:val="bullet"/>
      <w:pStyle w:val="Aufzhlungszeichen3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954716A"/>
    <w:multiLevelType w:val="singleLevel"/>
    <w:tmpl w:val="75E0850A"/>
    <w:lvl w:ilvl="0">
      <w:start w:val="1"/>
      <w:numFmt w:val="decimal"/>
      <w:pStyle w:val="berschrift2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</w:abstractNum>
  <w:abstractNum w:abstractNumId="24" w15:restartNumberingAfterBreak="0">
    <w:nsid w:val="5BDC5649"/>
    <w:multiLevelType w:val="hybridMultilevel"/>
    <w:tmpl w:val="D1206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E30AF"/>
    <w:multiLevelType w:val="hybridMultilevel"/>
    <w:tmpl w:val="6D9C79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B36CD"/>
    <w:multiLevelType w:val="hybridMultilevel"/>
    <w:tmpl w:val="1AD6E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731443">
    <w:abstractNumId w:val="12"/>
  </w:num>
  <w:num w:numId="2" w16cid:durableId="363867830">
    <w:abstractNumId w:val="23"/>
  </w:num>
  <w:num w:numId="3" w16cid:durableId="803691978">
    <w:abstractNumId w:val="0"/>
  </w:num>
  <w:num w:numId="4" w16cid:durableId="83846294">
    <w:abstractNumId w:val="15"/>
  </w:num>
  <w:num w:numId="5" w16cid:durableId="744498389">
    <w:abstractNumId w:val="7"/>
  </w:num>
  <w:num w:numId="6" w16cid:durableId="1551380205">
    <w:abstractNumId w:val="1"/>
  </w:num>
  <w:num w:numId="7" w16cid:durableId="1686785082">
    <w:abstractNumId w:val="23"/>
    <w:lvlOverride w:ilvl="0">
      <w:startOverride w:val="1"/>
    </w:lvlOverride>
  </w:num>
  <w:num w:numId="8" w16cid:durableId="1569802079">
    <w:abstractNumId w:val="20"/>
  </w:num>
  <w:num w:numId="9" w16cid:durableId="1324509934">
    <w:abstractNumId w:val="3"/>
  </w:num>
  <w:num w:numId="10" w16cid:durableId="1530022226">
    <w:abstractNumId w:val="5"/>
  </w:num>
  <w:num w:numId="11" w16cid:durableId="1583103267">
    <w:abstractNumId w:val="19"/>
  </w:num>
  <w:num w:numId="12" w16cid:durableId="952249928">
    <w:abstractNumId w:val="24"/>
  </w:num>
  <w:num w:numId="13" w16cid:durableId="306476621">
    <w:abstractNumId w:val="14"/>
  </w:num>
  <w:num w:numId="14" w16cid:durableId="32929551">
    <w:abstractNumId w:val="17"/>
  </w:num>
  <w:num w:numId="15" w16cid:durableId="1331638441">
    <w:abstractNumId w:val="6"/>
  </w:num>
  <w:num w:numId="16" w16cid:durableId="869490560">
    <w:abstractNumId w:val="25"/>
  </w:num>
  <w:num w:numId="17" w16cid:durableId="857238685">
    <w:abstractNumId w:val="16"/>
  </w:num>
  <w:num w:numId="18" w16cid:durableId="486094393">
    <w:abstractNumId w:val="13"/>
  </w:num>
  <w:num w:numId="19" w16cid:durableId="1163088848">
    <w:abstractNumId w:val="8"/>
  </w:num>
  <w:num w:numId="20" w16cid:durableId="1477838534">
    <w:abstractNumId w:val="10"/>
  </w:num>
  <w:num w:numId="21" w16cid:durableId="1710762545">
    <w:abstractNumId w:val="22"/>
  </w:num>
  <w:num w:numId="22" w16cid:durableId="2134134337">
    <w:abstractNumId w:val="4"/>
  </w:num>
  <w:num w:numId="23" w16cid:durableId="943727143">
    <w:abstractNumId w:val="26"/>
  </w:num>
  <w:num w:numId="24" w16cid:durableId="265311242">
    <w:abstractNumId w:val="21"/>
  </w:num>
  <w:num w:numId="25" w16cid:durableId="1382440859">
    <w:abstractNumId w:val="9"/>
  </w:num>
  <w:num w:numId="26" w16cid:durableId="1274676391">
    <w:abstractNumId w:val="11"/>
  </w:num>
  <w:num w:numId="27" w16cid:durableId="793980733">
    <w:abstractNumId w:val="2"/>
  </w:num>
  <w:num w:numId="28" w16cid:durableId="5992218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8B"/>
    <w:rsid w:val="00000165"/>
    <w:rsid w:val="00000CC8"/>
    <w:rsid w:val="00000F7C"/>
    <w:rsid w:val="00002EC9"/>
    <w:rsid w:val="000070FA"/>
    <w:rsid w:val="0000770C"/>
    <w:rsid w:val="00011671"/>
    <w:rsid w:val="000116FF"/>
    <w:rsid w:val="00011994"/>
    <w:rsid w:val="00012086"/>
    <w:rsid w:val="00013D05"/>
    <w:rsid w:val="00015017"/>
    <w:rsid w:val="00015788"/>
    <w:rsid w:val="00020414"/>
    <w:rsid w:val="000205B3"/>
    <w:rsid w:val="00020BF1"/>
    <w:rsid w:val="000210F3"/>
    <w:rsid w:val="000224AD"/>
    <w:rsid w:val="0002498F"/>
    <w:rsid w:val="00025881"/>
    <w:rsid w:val="00026769"/>
    <w:rsid w:val="00026A2D"/>
    <w:rsid w:val="000275DB"/>
    <w:rsid w:val="00027817"/>
    <w:rsid w:val="00027E2F"/>
    <w:rsid w:val="000305E9"/>
    <w:rsid w:val="00030F2D"/>
    <w:rsid w:val="00030FB3"/>
    <w:rsid w:val="0003179F"/>
    <w:rsid w:val="00032493"/>
    <w:rsid w:val="00032E0E"/>
    <w:rsid w:val="000342B2"/>
    <w:rsid w:val="000345C9"/>
    <w:rsid w:val="00034CA2"/>
    <w:rsid w:val="00034E6B"/>
    <w:rsid w:val="00034F65"/>
    <w:rsid w:val="000350E0"/>
    <w:rsid w:val="00035B2E"/>
    <w:rsid w:val="000363DE"/>
    <w:rsid w:val="00036854"/>
    <w:rsid w:val="000372BC"/>
    <w:rsid w:val="0003740B"/>
    <w:rsid w:val="000375B9"/>
    <w:rsid w:val="000413DB"/>
    <w:rsid w:val="000417C7"/>
    <w:rsid w:val="00041F02"/>
    <w:rsid w:val="00041F63"/>
    <w:rsid w:val="00043AA9"/>
    <w:rsid w:val="0004468F"/>
    <w:rsid w:val="00045548"/>
    <w:rsid w:val="00047C97"/>
    <w:rsid w:val="00050E93"/>
    <w:rsid w:val="000514EE"/>
    <w:rsid w:val="00051577"/>
    <w:rsid w:val="000536B0"/>
    <w:rsid w:val="00053B46"/>
    <w:rsid w:val="00053B4D"/>
    <w:rsid w:val="000543F4"/>
    <w:rsid w:val="00054A27"/>
    <w:rsid w:val="000552F6"/>
    <w:rsid w:val="00055896"/>
    <w:rsid w:val="0005661D"/>
    <w:rsid w:val="00057ED7"/>
    <w:rsid w:val="00060FF8"/>
    <w:rsid w:val="00062752"/>
    <w:rsid w:val="00062CCE"/>
    <w:rsid w:val="00062E53"/>
    <w:rsid w:val="00062F06"/>
    <w:rsid w:val="0006306D"/>
    <w:rsid w:val="00063B6A"/>
    <w:rsid w:val="0006605A"/>
    <w:rsid w:val="000661CC"/>
    <w:rsid w:val="00066767"/>
    <w:rsid w:val="0006676C"/>
    <w:rsid w:val="00066E2E"/>
    <w:rsid w:val="0006707C"/>
    <w:rsid w:val="000673F9"/>
    <w:rsid w:val="000703B0"/>
    <w:rsid w:val="000711B4"/>
    <w:rsid w:val="00072A1A"/>
    <w:rsid w:val="00073B28"/>
    <w:rsid w:val="0007427E"/>
    <w:rsid w:val="00074F5F"/>
    <w:rsid w:val="00075CDC"/>
    <w:rsid w:val="00081A80"/>
    <w:rsid w:val="00082202"/>
    <w:rsid w:val="00083136"/>
    <w:rsid w:val="00083162"/>
    <w:rsid w:val="00083431"/>
    <w:rsid w:val="00084271"/>
    <w:rsid w:val="000844F8"/>
    <w:rsid w:val="00084C25"/>
    <w:rsid w:val="000862A0"/>
    <w:rsid w:val="0008671B"/>
    <w:rsid w:val="00086E70"/>
    <w:rsid w:val="000873E7"/>
    <w:rsid w:val="00090557"/>
    <w:rsid w:val="000905F3"/>
    <w:rsid w:val="00090DC3"/>
    <w:rsid w:val="000915AC"/>
    <w:rsid w:val="00093A7E"/>
    <w:rsid w:val="00094335"/>
    <w:rsid w:val="000958FD"/>
    <w:rsid w:val="00095E9F"/>
    <w:rsid w:val="0009689B"/>
    <w:rsid w:val="00097117"/>
    <w:rsid w:val="00097EDA"/>
    <w:rsid w:val="000A00C3"/>
    <w:rsid w:val="000A0515"/>
    <w:rsid w:val="000A0F2A"/>
    <w:rsid w:val="000A1096"/>
    <w:rsid w:val="000A15A1"/>
    <w:rsid w:val="000A1EAA"/>
    <w:rsid w:val="000A2446"/>
    <w:rsid w:val="000A2E81"/>
    <w:rsid w:val="000A338D"/>
    <w:rsid w:val="000A4332"/>
    <w:rsid w:val="000A459F"/>
    <w:rsid w:val="000A46A7"/>
    <w:rsid w:val="000A6422"/>
    <w:rsid w:val="000A672F"/>
    <w:rsid w:val="000A789F"/>
    <w:rsid w:val="000B25A8"/>
    <w:rsid w:val="000B2744"/>
    <w:rsid w:val="000B3772"/>
    <w:rsid w:val="000B4A09"/>
    <w:rsid w:val="000B4BF6"/>
    <w:rsid w:val="000B523E"/>
    <w:rsid w:val="000B5EDB"/>
    <w:rsid w:val="000B6D39"/>
    <w:rsid w:val="000C0DA3"/>
    <w:rsid w:val="000C12D3"/>
    <w:rsid w:val="000C1673"/>
    <w:rsid w:val="000C2046"/>
    <w:rsid w:val="000C2AEC"/>
    <w:rsid w:val="000C4AD6"/>
    <w:rsid w:val="000C69D5"/>
    <w:rsid w:val="000C7017"/>
    <w:rsid w:val="000C7518"/>
    <w:rsid w:val="000C7C97"/>
    <w:rsid w:val="000D2904"/>
    <w:rsid w:val="000D43B0"/>
    <w:rsid w:val="000D6C04"/>
    <w:rsid w:val="000D6D22"/>
    <w:rsid w:val="000D6ED6"/>
    <w:rsid w:val="000E053A"/>
    <w:rsid w:val="000E1CAA"/>
    <w:rsid w:val="000E41D9"/>
    <w:rsid w:val="000E428A"/>
    <w:rsid w:val="000E4539"/>
    <w:rsid w:val="000E47AB"/>
    <w:rsid w:val="000E4FF8"/>
    <w:rsid w:val="000E5C1A"/>
    <w:rsid w:val="000E6583"/>
    <w:rsid w:val="000F5622"/>
    <w:rsid w:val="000F5714"/>
    <w:rsid w:val="000F781D"/>
    <w:rsid w:val="001023CF"/>
    <w:rsid w:val="00102443"/>
    <w:rsid w:val="00102D7E"/>
    <w:rsid w:val="00102F35"/>
    <w:rsid w:val="0010392B"/>
    <w:rsid w:val="00104F41"/>
    <w:rsid w:val="00105129"/>
    <w:rsid w:val="00105D2A"/>
    <w:rsid w:val="00106375"/>
    <w:rsid w:val="00107942"/>
    <w:rsid w:val="001103ED"/>
    <w:rsid w:val="001104F0"/>
    <w:rsid w:val="001108A6"/>
    <w:rsid w:val="001109DD"/>
    <w:rsid w:val="00111C51"/>
    <w:rsid w:val="00112299"/>
    <w:rsid w:val="0011274C"/>
    <w:rsid w:val="00112861"/>
    <w:rsid w:val="00112C2B"/>
    <w:rsid w:val="00112E0D"/>
    <w:rsid w:val="00113A6B"/>
    <w:rsid w:val="00113EA3"/>
    <w:rsid w:val="00114716"/>
    <w:rsid w:val="001149A9"/>
    <w:rsid w:val="001157C9"/>
    <w:rsid w:val="00116696"/>
    <w:rsid w:val="0011689C"/>
    <w:rsid w:val="00121172"/>
    <w:rsid w:val="00122E86"/>
    <w:rsid w:val="00123A01"/>
    <w:rsid w:val="00123A69"/>
    <w:rsid w:val="00124AC3"/>
    <w:rsid w:val="00125BBA"/>
    <w:rsid w:val="00125E62"/>
    <w:rsid w:val="00127E50"/>
    <w:rsid w:val="0013202E"/>
    <w:rsid w:val="0013241C"/>
    <w:rsid w:val="0013351C"/>
    <w:rsid w:val="001352D2"/>
    <w:rsid w:val="00135DD8"/>
    <w:rsid w:val="001373B2"/>
    <w:rsid w:val="00137BB5"/>
    <w:rsid w:val="00137E8A"/>
    <w:rsid w:val="00140B1E"/>
    <w:rsid w:val="001429A4"/>
    <w:rsid w:val="0014346A"/>
    <w:rsid w:val="00144E8A"/>
    <w:rsid w:val="0014507C"/>
    <w:rsid w:val="001462BE"/>
    <w:rsid w:val="00150693"/>
    <w:rsid w:val="00151272"/>
    <w:rsid w:val="001521A1"/>
    <w:rsid w:val="00153351"/>
    <w:rsid w:val="0015383F"/>
    <w:rsid w:val="001541BA"/>
    <w:rsid w:val="0015473B"/>
    <w:rsid w:val="00155058"/>
    <w:rsid w:val="001556B2"/>
    <w:rsid w:val="0015649E"/>
    <w:rsid w:val="00160903"/>
    <w:rsid w:val="001610D5"/>
    <w:rsid w:val="00161608"/>
    <w:rsid w:val="00162C54"/>
    <w:rsid w:val="00164096"/>
    <w:rsid w:val="0016485A"/>
    <w:rsid w:val="00165A96"/>
    <w:rsid w:val="0016656F"/>
    <w:rsid w:val="0016766B"/>
    <w:rsid w:val="00167946"/>
    <w:rsid w:val="001708EB"/>
    <w:rsid w:val="00170BF9"/>
    <w:rsid w:val="00170EB4"/>
    <w:rsid w:val="00171849"/>
    <w:rsid w:val="00171A20"/>
    <w:rsid w:val="001735F5"/>
    <w:rsid w:val="00173677"/>
    <w:rsid w:val="0017510A"/>
    <w:rsid w:val="001752E1"/>
    <w:rsid w:val="00175F03"/>
    <w:rsid w:val="001769DE"/>
    <w:rsid w:val="0017791B"/>
    <w:rsid w:val="0017794C"/>
    <w:rsid w:val="00177E57"/>
    <w:rsid w:val="001800AA"/>
    <w:rsid w:val="00181806"/>
    <w:rsid w:val="00181E4D"/>
    <w:rsid w:val="00182411"/>
    <w:rsid w:val="001845CC"/>
    <w:rsid w:val="00185BF1"/>
    <w:rsid w:val="001862AE"/>
    <w:rsid w:val="0019090F"/>
    <w:rsid w:val="00191383"/>
    <w:rsid w:val="00191715"/>
    <w:rsid w:val="00191D73"/>
    <w:rsid w:val="00192390"/>
    <w:rsid w:val="00192473"/>
    <w:rsid w:val="0019276C"/>
    <w:rsid w:val="00192D79"/>
    <w:rsid w:val="00192F9C"/>
    <w:rsid w:val="0019398C"/>
    <w:rsid w:val="00195524"/>
    <w:rsid w:val="0019660E"/>
    <w:rsid w:val="001972A5"/>
    <w:rsid w:val="001976CA"/>
    <w:rsid w:val="001A28B0"/>
    <w:rsid w:val="001A3F4E"/>
    <w:rsid w:val="001A45E5"/>
    <w:rsid w:val="001A5614"/>
    <w:rsid w:val="001A6181"/>
    <w:rsid w:val="001A651A"/>
    <w:rsid w:val="001A7AE3"/>
    <w:rsid w:val="001B0AD8"/>
    <w:rsid w:val="001B1600"/>
    <w:rsid w:val="001B1BFA"/>
    <w:rsid w:val="001B28A6"/>
    <w:rsid w:val="001B28DA"/>
    <w:rsid w:val="001B3C1C"/>
    <w:rsid w:val="001B3CB1"/>
    <w:rsid w:val="001B470A"/>
    <w:rsid w:val="001B4ED3"/>
    <w:rsid w:val="001B5533"/>
    <w:rsid w:val="001B58F2"/>
    <w:rsid w:val="001C05A3"/>
    <w:rsid w:val="001C20C2"/>
    <w:rsid w:val="001C2603"/>
    <w:rsid w:val="001C36E3"/>
    <w:rsid w:val="001C3C74"/>
    <w:rsid w:val="001C41B3"/>
    <w:rsid w:val="001C4401"/>
    <w:rsid w:val="001C5017"/>
    <w:rsid w:val="001C56C5"/>
    <w:rsid w:val="001C5E8D"/>
    <w:rsid w:val="001C79DE"/>
    <w:rsid w:val="001C7B07"/>
    <w:rsid w:val="001D0069"/>
    <w:rsid w:val="001D0163"/>
    <w:rsid w:val="001D01DF"/>
    <w:rsid w:val="001D051E"/>
    <w:rsid w:val="001D17E5"/>
    <w:rsid w:val="001D3D63"/>
    <w:rsid w:val="001D44DE"/>
    <w:rsid w:val="001D48DB"/>
    <w:rsid w:val="001D4B25"/>
    <w:rsid w:val="001D4E6C"/>
    <w:rsid w:val="001D566E"/>
    <w:rsid w:val="001D5C7C"/>
    <w:rsid w:val="001D672C"/>
    <w:rsid w:val="001D74CF"/>
    <w:rsid w:val="001D7725"/>
    <w:rsid w:val="001D7F67"/>
    <w:rsid w:val="001E079F"/>
    <w:rsid w:val="001E1FDF"/>
    <w:rsid w:val="001E53D2"/>
    <w:rsid w:val="001E62BD"/>
    <w:rsid w:val="001E7C0A"/>
    <w:rsid w:val="001F00DC"/>
    <w:rsid w:val="001F04A1"/>
    <w:rsid w:val="001F0955"/>
    <w:rsid w:val="001F0B36"/>
    <w:rsid w:val="001F1A8E"/>
    <w:rsid w:val="001F4ED9"/>
    <w:rsid w:val="001F59D2"/>
    <w:rsid w:val="001F6E52"/>
    <w:rsid w:val="001F70B8"/>
    <w:rsid w:val="001F70EE"/>
    <w:rsid w:val="001F7850"/>
    <w:rsid w:val="002029F1"/>
    <w:rsid w:val="00203396"/>
    <w:rsid w:val="00203AF4"/>
    <w:rsid w:val="002070F0"/>
    <w:rsid w:val="00207306"/>
    <w:rsid w:val="00210F1A"/>
    <w:rsid w:val="00210FA6"/>
    <w:rsid w:val="00211026"/>
    <w:rsid w:val="002112EF"/>
    <w:rsid w:val="00211C92"/>
    <w:rsid w:val="00216AD5"/>
    <w:rsid w:val="00220BB6"/>
    <w:rsid w:val="0022124E"/>
    <w:rsid w:val="0022314A"/>
    <w:rsid w:val="0022390F"/>
    <w:rsid w:val="00223AD2"/>
    <w:rsid w:val="00223E62"/>
    <w:rsid w:val="00223FB0"/>
    <w:rsid w:val="00225639"/>
    <w:rsid w:val="00225876"/>
    <w:rsid w:val="00226669"/>
    <w:rsid w:val="00226CF0"/>
    <w:rsid w:val="00227177"/>
    <w:rsid w:val="00227E23"/>
    <w:rsid w:val="002317F0"/>
    <w:rsid w:val="00231EA2"/>
    <w:rsid w:val="00233D40"/>
    <w:rsid w:val="002351BC"/>
    <w:rsid w:val="00237305"/>
    <w:rsid w:val="002377A0"/>
    <w:rsid w:val="002408C2"/>
    <w:rsid w:val="002413B3"/>
    <w:rsid w:val="002413B7"/>
    <w:rsid w:val="00242B32"/>
    <w:rsid w:val="0024376E"/>
    <w:rsid w:val="00244693"/>
    <w:rsid w:val="00244CBC"/>
    <w:rsid w:val="0024500E"/>
    <w:rsid w:val="002451D4"/>
    <w:rsid w:val="002462FA"/>
    <w:rsid w:val="00247C3F"/>
    <w:rsid w:val="00250A06"/>
    <w:rsid w:val="00251768"/>
    <w:rsid w:val="002544AE"/>
    <w:rsid w:val="002545E3"/>
    <w:rsid w:val="00254A09"/>
    <w:rsid w:val="00255589"/>
    <w:rsid w:val="002557D7"/>
    <w:rsid w:val="00256A66"/>
    <w:rsid w:val="00257620"/>
    <w:rsid w:val="0026193D"/>
    <w:rsid w:val="0026305F"/>
    <w:rsid w:val="00263B2E"/>
    <w:rsid w:val="002669F7"/>
    <w:rsid w:val="00266E1C"/>
    <w:rsid w:val="00266E30"/>
    <w:rsid w:val="00267BBF"/>
    <w:rsid w:val="0027073B"/>
    <w:rsid w:val="0027125C"/>
    <w:rsid w:val="00273009"/>
    <w:rsid w:val="00273068"/>
    <w:rsid w:val="002737E4"/>
    <w:rsid w:val="002742D2"/>
    <w:rsid w:val="00274888"/>
    <w:rsid w:val="00274B2C"/>
    <w:rsid w:val="0028130D"/>
    <w:rsid w:val="002819FD"/>
    <w:rsid w:val="00281D8D"/>
    <w:rsid w:val="00282B89"/>
    <w:rsid w:val="00282E36"/>
    <w:rsid w:val="00283643"/>
    <w:rsid w:val="00284470"/>
    <w:rsid w:val="002863A6"/>
    <w:rsid w:val="00290BD6"/>
    <w:rsid w:val="00291F61"/>
    <w:rsid w:val="002921DF"/>
    <w:rsid w:val="00292DA9"/>
    <w:rsid w:val="002936EB"/>
    <w:rsid w:val="002949FF"/>
    <w:rsid w:val="00294A09"/>
    <w:rsid w:val="00295132"/>
    <w:rsid w:val="00295D82"/>
    <w:rsid w:val="002963D7"/>
    <w:rsid w:val="002A0461"/>
    <w:rsid w:val="002A067E"/>
    <w:rsid w:val="002A07F7"/>
    <w:rsid w:val="002A0962"/>
    <w:rsid w:val="002A0E7D"/>
    <w:rsid w:val="002A1229"/>
    <w:rsid w:val="002A207C"/>
    <w:rsid w:val="002A2742"/>
    <w:rsid w:val="002A29A0"/>
    <w:rsid w:val="002A2B6E"/>
    <w:rsid w:val="002A321C"/>
    <w:rsid w:val="002A3728"/>
    <w:rsid w:val="002A4057"/>
    <w:rsid w:val="002A4AE2"/>
    <w:rsid w:val="002A6371"/>
    <w:rsid w:val="002A6465"/>
    <w:rsid w:val="002A6EEC"/>
    <w:rsid w:val="002A6FFC"/>
    <w:rsid w:val="002A79C5"/>
    <w:rsid w:val="002A7C88"/>
    <w:rsid w:val="002B0819"/>
    <w:rsid w:val="002B116C"/>
    <w:rsid w:val="002B205E"/>
    <w:rsid w:val="002B44E6"/>
    <w:rsid w:val="002B4970"/>
    <w:rsid w:val="002B5900"/>
    <w:rsid w:val="002B6942"/>
    <w:rsid w:val="002B6CD8"/>
    <w:rsid w:val="002B788E"/>
    <w:rsid w:val="002B7F40"/>
    <w:rsid w:val="002C00B9"/>
    <w:rsid w:val="002C05CF"/>
    <w:rsid w:val="002C12E0"/>
    <w:rsid w:val="002C14D4"/>
    <w:rsid w:val="002C17C2"/>
    <w:rsid w:val="002C21EB"/>
    <w:rsid w:val="002C3575"/>
    <w:rsid w:val="002C3F4F"/>
    <w:rsid w:val="002C4238"/>
    <w:rsid w:val="002C4AA1"/>
    <w:rsid w:val="002C50D8"/>
    <w:rsid w:val="002C58E8"/>
    <w:rsid w:val="002C66F4"/>
    <w:rsid w:val="002C6B30"/>
    <w:rsid w:val="002C76F8"/>
    <w:rsid w:val="002D0341"/>
    <w:rsid w:val="002D0D82"/>
    <w:rsid w:val="002D1E83"/>
    <w:rsid w:val="002D2092"/>
    <w:rsid w:val="002D3674"/>
    <w:rsid w:val="002D3F72"/>
    <w:rsid w:val="002D3F8F"/>
    <w:rsid w:val="002D42A8"/>
    <w:rsid w:val="002D4627"/>
    <w:rsid w:val="002D4713"/>
    <w:rsid w:val="002D5151"/>
    <w:rsid w:val="002D5926"/>
    <w:rsid w:val="002D67B1"/>
    <w:rsid w:val="002D6CF9"/>
    <w:rsid w:val="002D6E1E"/>
    <w:rsid w:val="002D7233"/>
    <w:rsid w:val="002E01AB"/>
    <w:rsid w:val="002E023F"/>
    <w:rsid w:val="002E06A6"/>
    <w:rsid w:val="002E0BD2"/>
    <w:rsid w:val="002E0E4D"/>
    <w:rsid w:val="002E0E57"/>
    <w:rsid w:val="002E0EB6"/>
    <w:rsid w:val="002E0EEB"/>
    <w:rsid w:val="002E160F"/>
    <w:rsid w:val="002E1C55"/>
    <w:rsid w:val="002E3D3C"/>
    <w:rsid w:val="002E50C3"/>
    <w:rsid w:val="002E5B75"/>
    <w:rsid w:val="002E5F10"/>
    <w:rsid w:val="002E7677"/>
    <w:rsid w:val="002F0F78"/>
    <w:rsid w:val="002F102D"/>
    <w:rsid w:val="002F3857"/>
    <w:rsid w:val="002F4111"/>
    <w:rsid w:val="002F4F76"/>
    <w:rsid w:val="002F5CEC"/>
    <w:rsid w:val="002F5D25"/>
    <w:rsid w:val="002F636A"/>
    <w:rsid w:val="002F7474"/>
    <w:rsid w:val="002F7FF7"/>
    <w:rsid w:val="0030108F"/>
    <w:rsid w:val="00301559"/>
    <w:rsid w:val="0030162D"/>
    <w:rsid w:val="003019F5"/>
    <w:rsid w:val="0030242E"/>
    <w:rsid w:val="003026A3"/>
    <w:rsid w:val="003032BB"/>
    <w:rsid w:val="003033D9"/>
    <w:rsid w:val="003047FA"/>
    <w:rsid w:val="00304C08"/>
    <w:rsid w:val="00305398"/>
    <w:rsid w:val="00307C8C"/>
    <w:rsid w:val="003113B6"/>
    <w:rsid w:val="00311685"/>
    <w:rsid w:val="0031186F"/>
    <w:rsid w:val="00312528"/>
    <w:rsid w:val="003128B8"/>
    <w:rsid w:val="00313130"/>
    <w:rsid w:val="003133DD"/>
    <w:rsid w:val="00313B89"/>
    <w:rsid w:val="00314759"/>
    <w:rsid w:val="00314778"/>
    <w:rsid w:val="00314AB5"/>
    <w:rsid w:val="00314DCB"/>
    <w:rsid w:val="00315F3F"/>
    <w:rsid w:val="003165B8"/>
    <w:rsid w:val="00317362"/>
    <w:rsid w:val="00317DB5"/>
    <w:rsid w:val="0032090E"/>
    <w:rsid w:val="00321284"/>
    <w:rsid w:val="0032281D"/>
    <w:rsid w:val="00323BC7"/>
    <w:rsid w:val="00323DDD"/>
    <w:rsid w:val="00323FCD"/>
    <w:rsid w:val="00323FE6"/>
    <w:rsid w:val="00324354"/>
    <w:rsid w:val="0032480D"/>
    <w:rsid w:val="00325139"/>
    <w:rsid w:val="003253C7"/>
    <w:rsid w:val="00325BA2"/>
    <w:rsid w:val="00326815"/>
    <w:rsid w:val="00327B77"/>
    <w:rsid w:val="00330782"/>
    <w:rsid w:val="00330B5E"/>
    <w:rsid w:val="0033180C"/>
    <w:rsid w:val="00331D2F"/>
    <w:rsid w:val="0033246E"/>
    <w:rsid w:val="00333143"/>
    <w:rsid w:val="00333354"/>
    <w:rsid w:val="003345DA"/>
    <w:rsid w:val="00334778"/>
    <w:rsid w:val="003349AC"/>
    <w:rsid w:val="00334CA1"/>
    <w:rsid w:val="003370A3"/>
    <w:rsid w:val="003372CE"/>
    <w:rsid w:val="003379D3"/>
    <w:rsid w:val="00337E8D"/>
    <w:rsid w:val="003403C8"/>
    <w:rsid w:val="00341791"/>
    <w:rsid w:val="00341951"/>
    <w:rsid w:val="0034244A"/>
    <w:rsid w:val="00346736"/>
    <w:rsid w:val="003478AE"/>
    <w:rsid w:val="003500BC"/>
    <w:rsid w:val="003505A7"/>
    <w:rsid w:val="00351603"/>
    <w:rsid w:val="0035165C"/>
    <w:rsid w:val="0035234E"/>
    <w:rsid w:val="00352AC7"/>
    <w:rsid w:val="00352BC9"/>
    <w:rsid w:val="00353F79"/>
    <w:rsid w:val="00354E0E"/>
    <w:rsid w:val="00356967"/>
    <w:rsid w:val="00356E25"/>
    <w:rsid w:val="00357992"/>
    <w:rsid w:val="00357C3C"/>
    <w:rsid w:val="003600E0"/>
    <w:rsid w:val="00360398"/>
    <w:rsid w:val="00360CA9"/>
    <w:rsid w:val="00361202"/>
    <w:rsid w:val="003632DB"/>
    <w:rsid w:val="00364E19"/>
    <w:rsid w:val="003659F3"/>
    <w:rsid w:val="003661B5"/>
    <w:rsid w:val="003674A1"/>
    <w:rsid w:val="00367E68"/>
    <w:rsid w:val="003725D4"/>
    <w:rsid w:val="00372B62"/>
    <w:rsid w:val="00372B9A"/>
    <w:rsid w:val="0037453A"/>
    <w:rsid w:val="00374B10"/>
    <w:rsid w:val="00374DA1"/>
    <w:rsid w:val="00375FF5"/>
    <w:rsid w:val="00376A49"/>
    <w:rsid w:val="00377D53"/>
    <w:rsid w:val="00380756"/>
    <w:rsid w:val="00380D67"/>
    <w:rsid w:val="0038197E"/>
    <w:rsid w:val="00384AAB"/>
    <w:rsid w:val="0038515E"/>
    <w:rsid w:val="00385502"/>
    <w:rsid w:val="003867BD"/>
    <w:rsid w:val="00386A01"/>
    <w:rsid w:val="00390393"/>
    <w:rsid w:val="00390AA1"/>
    <w:rsid w:val="00390DC5"/>
    <w:rsid w:val="00391DF5"/>
    <w:rsid w:val="00393F94"/>
    <w:rsid w:val="00394620"/>
    <w:rsid w:val="00395B52"/>
    <w:rsid w:val="00396E0E"/>
    <w:rsid w:val="00397DBB"/>
    <w:rsid w:val="003A07DB"/>
    <w:rsid w:val="003A12AF"/>
    <w:rsid w:val="003A1E5F"/>
    <w:rsid w:val="003A1F77"/>
    <w:rsid w:val="003A2DF8"/>
    <w:rsid w:val="003A429F"/>
    <w:rsid w:val="003A5B0C"/>
    <w:rsid w:val="003A5B23"/>
    <w:rsid w:val="003A63E5"/>
    <w:rsid w:val="003A742C"/>
    <w:rsid w:val="003B0042"/>
    <w:rsid w:val="003B147C"/>
    <w:rsid w:val="003B1B6D"/>
    <w:rsid w:val="003B2C48"/>
    <w:rsid w:val="003B2DC6"/>
    <w:rsid w:val="003B3D0E"/>
    <w:rsid w:val="003B44A2"/>
    <w:rsid w:val="003B4B33"/>
    <w:rsid w:val="003B54D5"/>
    <w:rsid w:val="003B55A0"/>
    <w:rsid w:val="003B6DAD"/>
    <w:rsid w:val="003C0C68"/>
    <w:rsid w:val="003C0D8F"/>
    <w:rsid w:val="003C126A"/>
    <w:rsid w:val="003C1492"/>
    <w:rsid w:val="003C14B6"/>
    <w:rsid w:val="003C22A2"/>
    <w:rsid w:val="003C25B7"/>
    <w:rsid w:val="003C269A"/>
    <w:rsid w:val="003C30FB"/>
    <w:rsid w:val="003C3377"/>
    <w:rsid w:val="003C379F"/>
    <w:rsid w:val="003C37D3"/>
    <w:rsid w:val="003C486C"/>
    <w:rsid w:val="003C5432"/>
    <w:rsid w:val="003C57E9"/>
    <w:rsid w:val="003C5E66"/>
    <w:rsid w:val="003C720E"/>
    <w:rsid w:val="003C7535"/>
    <w:rsid w:val="003D03A7"/>
    <w:rsid w:val="003D183D"/>
    <w:rsid w:val="003D1D78"/>
    <w:rsid w:val="003D32B2"/>
    <w:rsid w:val="003D5540"/>
    <w:rsid w:val="003D59CD"/>
    <w:rsid w:val="003D5B78"/>
    <w:rsid w:val="003D5C3D"/>
    <w:rsid w:val="003D605C"/>
    <w:rsid w:val="003D674F"/>
    <w:rsid w:val="003E09DE"/>
    <w:rsid w:val="003E0F3D"/>
    <w:rsid w:val="003E2792"/>
    <w:rsid w:val="003E28DA"/>
    <w:rsid w:val="003E3142"/>
    <w:rsid w:val="003E3705"/>
    <w:rsid w:val="003E412C"/>
    <w:rsid w:val="003E5AAA"/>
    <w:rsid w:val="003E63F6"/>
    <w:rsid w:val="003F0478"/>
    <w:rsid w:val="003F090B"/>
    <w:rsid w:val="003F1CEC"/>
    <w:rsid w:val="003F4315"/>
    <w:rsid w:val="003F4401"/>
    <w:rsid w:val="003F449A"/>
    <w:rsid w:val="003F4AF2"/>
    <w:rsid w:val="003F605A"/>
    <w:rsid w:val="003F745F"/>
    <w:rsid w:val="00400091"/>
    <w:rsid w:val="00400AD4"/>
    <w:rsid w:val="0040115B"/>
    <w:rsid w:val="004012FC"/>
    <w:rsid w:val="00401FA7"/>
    <w:rsid w:val="0040312F"/>
    <w:rsid w:val="0040324F"/>
    <w:rsid w:val="00404619"/>
    <w:rsid w:val="004067B5"/>
    <w:rsid w:val="00407B42"/>
    <w:rsid w:val="00407CCC"/>
    <w:rsid w:val="004119AA"/>
    <w:rsid w:val="0041226B"/>
    <w:rsid w:val="004123AA"/>
    <w:rsid w:val="004135B3"/>
    <w:rsid w:val="004137A4"/>
    <w:rsid w:val="00414078"/>
    <w:rsid w:val="00414A7A"/>
    <w:rsid w:val="00415AB0"/>
    <w:rsid w:val="00416082"/>
    <w:rsid w:val="0041624A"/>
    <w:rsid w:val="00416607"/>
    <w:rsid w:val="0041719A"/>
    <w:rsid w:val="00417846"/>
    <w:rsid w:val="00417F53"/>
    <w:rsid w:val="004207A9"/>
    <w:rsid w:val="004208CB"/>
    <w:rsid w:val="00420B54"/>
    <w:rsid w:val="004216CC"/>
    <w:rsid w:val="0042182C"/>
    <w:rsid w:val="00422EBA"/>
    <w:rsid w:val="00423524"/>
    <w:rsid w:val="004235C1"/>
    <w:rsid w:val="0042381E"/>
    <w:rsid w:val="00423A98"/>
    <w:rsid w:val="004245E1"/>
    <w:rsid w:val="00424F4D"/>
    <w:rsid w:val="0042630B"/>
    <w:rsid w:val="00426E2B"/>
    <w:rsid w:val="00427FA5"/>
    <w:rsid w:val="00430195"/>
    <w:rsid w:val="004312EB"/>
    <w:rsid w:val="00431364"/>
    <w:rsid w:val="004314BE"/>
    <w:rsid w:val="00431DBF"/>
    <w:rsid w:val="004321B8"/>
    <w:rsid w:val="00432F7F"/>
    <w:rsid w:val="0043384B"/>
    <w:rsid w:val="004338B2"/>
    <w:rsid w:val="00433CED"/>
    <w:rsid w:val="0043427A"/>
    <w:rsid w:val="00434992"/>
    <w:rsid w:val="00435A89"/>
    <w:rsid w:val="00435F9A"/>
    <w:rsid w:val="00437782"/>
    <w:rsid w:val="004379D7"/>
    <w:rsid w:val="00440A13"/>
    <w:rsid w:val="00440CD8"/>
    <w:rsid w:val="00441422"/>
    <w:rsid w:val="004454D3"/>
    <w:rsid w:val="004466D7"/>
    <w:rsid w:val="00447223"/>
    <w:rsid w:val="004474E6"/>
    <w:rsid w:val="0045001B"/>
    <w:rsid w:val="00450024"/>
    <w:rsid w:val="0045117B"/>
    <w:rsid w:val="0045264D"/>
    <w:rsid w:val="00453EA7"/>
    <w:rsid w:val="00454672"/>
    <w:rsid w:val="00454830"/>
    <w:rsid w:val="004548F2"/>
    <w:rsid w:val="00454E3E"/>
    <w:rsid w:val="004558D5"/>
    <w:rsid w:val="00455B95"/>
    <w:rsid w:val="00456076"/>
    <w:rsid w:val="004561DC"/>
    <w:rsid w:val="004565BC"/>
    <w:rsid w:val="00456F2B"/>
    <w:rsid w:val="00456F3A"/>
    <w:rsid w:val="0046012B"/>
    <w:rsid w:val="00460416"/>
    <w:rsid w:val="00460893"/>
    <w:rsid w:val="004613AB"/>
    <w:rsid w:val="00461C2A"/>
    <w:rsid w:val="00461D2E"/>
    <w:rsid w:val="00463F09"/>
    <w:rsid w:val="00464328"/>
    <w:rsid w:val="00464FAE"/>
    <w:rsid w:val="004650A8"/>
    <w:rsid w:val="0046597B"/>
    <w:rsid w:val="00470B15"/>
    <w:rsid w:val="00472612"/>
    <w:rsid w:val="00472EDF"/>
    <w:rsid w:val="00473B59"/>
    <w:rsid w:val="00473CDF"/>
    <w:rsid w:val="00476B6D"/>
    <w:rsid w:val="00477456"/>
    <w:rsid w:val="004809E8"/>
    <w:rsid w:val="00480B37"/>
    <w:rsid w:val="00481188"/>
    <w:rsid w:val="00481BC7"/>
    <w:rsid w:val="00481EB0"/>
    <w:rsid w:val="004830D2"/>
    <w:rsid w:val="00484582"/>
    <w:rsid w:val="00484D25"/>
    <w:rsid w:val="004855F9"/>
    <w:rsid w:val="004862A7"/>
    <w:rsid w:val="004862C9"/>
    <w:rsid w:val="004862EC"/>
    <w:rsid w:val="0049185A"/>
    <w:rsid w:val="0049245B"/>
    <w:rsid w:val="004926D4"/>
    <w:rsid w:val="00493841"/>
    <w:rsid w:val="00493A0F"/>
    <w:rsid w:val="00494C2F"/>
    <w:rsid w:val="00496BEF"/>
    <w:rsid w:val="00497048"/>
    <w:rsid w:val="00497444"/>
    <w:rsid w:val="00497548"/>
    <w:rsid w:val="00497872"/>
    <w:rsid w:val="004A0542"/>
    <w:rsid w:val="004A0BF0"/>
    <w:rsid w:val="004A0FB5"/>
    <w:rsid w:val="004A1483"/>
    <w:rsid w:val="004A20C8"/>
    <w:rsid w:val="004A4160"/>
    <w:rsid w:val="004A5435"/>
    <w:rsid w:val="004A577F"/>
    <w:rsid w:val="004B0845"/>
    <w:rsid w:val="004B11C6"/>
    <w:rsid w:val="004B2B75"/>
    <w:rsid w:val="004B3131"/>
    <w:rsid w:val="004B41C1"/>
    <w:rsid w:val="004B4F19"/>
    <w:rsid w:val="004B64E4"/>
    <w:rsid w:val="004B7189"/>
    <w:rsid w:val="004C0A26"/>
    <w:rsid w:val="004C1EC2"/>
    <w:rsid w:val="004C2547"/>
    <w:rsid w:val="004C2CCC"/>
    <w:rsid w:val="004C50B3"/>
    <w:rsid w:val="004C6A4B"/>
    <w:rsid w:val="004C6B42"/>
    <w:rsid w:val="004C6C12"/>
    <w:rsid w:val="004C71E4"/>
    <w:rsid w:val="004D024E"/>
    <w:rsid w:val="004D0EFC"/>
    <w:rsid w:val="004D11B1"/>
    <w:rsid w:val="004D222D"/>
    <w:rsid w:val="004D29FF"/>
    <w:rsid w:val="004D3E77"/>
    <w:rsid w:val="004D48A3"/>
    <w:rsid w:val="004E0207"/>
    <w:rsid w:val="004E0430"/>
    <w:rsid w:val="004E2AC2"/>
    <w:rsid w:val="004E2F2D"/>
    <w:rsid w:val="004E32AC"/>
    <w:rsid w:val="004E36C4"/>
    <w:rsid w:val="004E53D9"/>
    <w:rsid w:val="004E62A6"/>
    <w:rsid w:val="004E76E0"/>
    <w:rsid w:val="004F01E8"/>
    <w:rsid w:val="004F06A1"/>
    <w:rsid w:val="004F15B8"/>
    <w:rsid w:val="004F1629"/>
    <w:rsid w:val="004F2257"/>
    <w:rsid w:val="004F3B51"/>
    <w:rsid w:val="004F43D2"/>
    <w:rsid w:val="00500145"/>
    <w:rsid w:val="00500EDE"/>
    <w:rsid w:val="005043C4"/>
    <w:rsid w:val="00504FF6"/>
    <w:rsid w:val="00505147"/>
    <w:rsid w:val="00505786"/>
    <w:rsid w:val="00505ED9"/>
    <w:rsid w:val="00511435"/>
    <w:rsid w:val="00511AF1"/>
    <w:rsid w:val="005127E2"/>
    <w:rsid w:val="00514C7E"/>
    <w:rsid w:val="00515778"/>
    <w:rsid w:val="00516AA2"/>
    <w:rsid w:val="00517B26"/>
    <w:rsid w:val="00520079"/>
    <w:rsid w:val="00520F76"/>
    <w:rsid w:val="0052100C"/>
    <w:rsid w:val="00521F0D"/>
    <w:rsid w:val="005239F0"/>
    <w:rsid w:val="005240DC"/>
    <w:rsid w:val="00524DBE"/>
    <w:rsid w:val="00526AAC"/>
    <w:rsid w:val="00526AD7"/>
    <w:rsid w:val="005270D6"/>
    <w:rsid w:val="0053017C"/>
    <w:rsid w:val="0053164B"/>
    <w:rsid w:val="00532BC1"/>
    <w:rsid w:val="0053588E"/>
    <w:rsid w:val="00536267"/>
    <w:rsid w:val="0053662B"/>
    <w:rsid w:val="00536641"/>
    <w:rsid w:val="00536697"/>
    <w:rsid w:val="00537E54"/>
    <w:rsid w:val="00540D44"/>
    <w:rsid w:val="0054193E"/>
    <w:rsid w:val="00541A05"/>
    <w:rsid w:val="0054374F"/>
    <w:rsid w:val="005472AE"/>
    <w:rsid w:val="00547CD1"/>
    <w:rsid w:val="005501AE"/>
    <w:rsid w:val="00551176"/>
    <w:rsid w:val="005511CE"/>
    <w:rsid w:val="00551FA2"/>
    <w:rsid w:val="0055327C"/>
    <w:rsid w:val="0055382F"/>
    <w:rsid w:val="00555C8B"/>
    <w:rsid w:val="00556D3C"/>
    <w:rsid w:val="0055734E"/>
    <w:rsid w:val="00557723"/>
    <w:rsid w:val="00560276"/>
    <w:rsid w:val="00561718"/>
    <w:rsid w:val="00562E7D"/>
    <w:rsid w:val="00563275"/>
    <w:rsid w:val="00563D72"/>
    <w:rsid w:val="00564C80"/>
    <w:rsid w:val="005661C6"/>
    <w:rsid w:val="00566DF9"/>
    <w:rsid w:val="0056724D"/>
    <w:rsid w:val="0057058D"/>
    <w:rsid w:val="0057240D"/>
    <w:rsid w:val="005730AE"/>
    <w:rsid w:val="00574F7B"/>
    <w:rsid w:val="0057548E"/>
    <w:rsid w:val="005755D5"/>
    <w:rsid w:val="0057706A"/>
    <w:rsid w:val="005814BA"/>
    <w:rsid w:val="00581FB3"/>
    <w:rsid w:val="00583F77"/>
    <w:rsid w:val="005840E7"/>
    <w:rsid w:val="00584264"/>
    <w:rsid w:val="005843FF"/>
    <w:rsid w:val="005855C6"/>
    <w:rsid w:val="005867F3"/>
    <w:rsid w:val="005872F5"/>
    <w:rsid w:val="00587616"/>
    <w:rsid w:val="00587D55"/>
    <w:rsid w:val="00590B54"/>
    <w:rsid w:val="00591F1D"/>
    <w:rsid w:val="00594A2B"/>
    <w:rsid w:val="005977E8"/>
    <w:rsid w:val="00597E3C"/>
    <w:rsid w:val="005A0105"/>
    <w:rsid w:val="005A11F5"/>
    <w:rsid w:val="005A1B79"/>
    <w:rsid w:val="005A22FB"/>
    <w:rsid w:val="005A3154"/>
    <w:rsid w:val="005A3BE9"/>
    <w:rsid w:val="005A4B12"/>
    <w:rsid w:val="005A68A7"/>
    <w:rsid w:val="005A6CDC"/>
    <w:rsid w:val="005B11CD"/>
    <w:rsid w:val="005B1CAE"/>
    <w:rsid w:val="005B2387"/>
    <w:rsid w:val="005B2E1F"/>
    <w:rsid w:val="005B3973"/>
    <w:rsid w:val="005B4222"/>
    <w:rsid w:val="005B4511"/>
    <w:rsid w:val="005B4B24"/>
    <w:rsid w:val="005B5D49"/>
    <w:rsid w:val="005B5E1E"/>
    <w:rsid w:val="005C0785"/>
    <w:rsid w:val="005C14F2"/>
    <w:rsid w:val="005C1779"/>
    <w:rsid w:val="005C1FCA"/>
    <w:rsid w:val="005C279F"/>
    <w:rsid w:val="005C28CE"/>
    <w:rsid w:val="005C3499"/>
    <w:rsid w:val="005C3A03"/>
    <w:rsid w:val="005C5165"/>
    <w:rsid w:val="005C6A16"/>
    <w:rsid w:val="005C7BC3"/>
    <w:rsid w:val="005C7D3B"/>
    <w:rsid w:val="005D20A2"/>
    <w:rsid w:val="005D27B9"/>
    <w:rsid w:val="005D2A77"/>
    <w:rsid w:val="005D3DE3"/>
    <w:rsid w:val="005D54FC"/>
    <w:rsid w:val="005D6330"/>
    <w:rsid w:val="005D6542"/>
    <w:rsid w:val="005D67E1"/>
    <w:rsid w:val="005D75A5"/>
    <w:rsid w:val="005E0FBE"/>
    <w:rsid w:val="005E1619"/>
    <w:rsid w:val="005E166E"/>
    <w:rsid w:val="005E17A1"/>
    <w:rsid w:val="005E18D2"/>
    <w:rsid w:val="005E26E8"/>
    <w:rsid w:val="005E2F1A"/>
    <w:rsid w:val="005E3896"/>
    <w:rsid w:val="005E4DE6"/>
    <w:rsid w:val="005E584D"/>
    <w:rsid w:val="005E7007"/>
    <w:rsid w:val="005E7374"/>
    <w:rsid w:val="005F05FB"/>
    <w:rsid w:val="005F22A8"/>
    <w:rsid w:val="005F3111"/>
    <w:rsid w:val="005F3221"/>
    <w:rsid w:val="005F390A"/>
    <w:rsid w:val="005F3FCF"/>
    <w:rsid w:val="005F45D9"/>
    <w:rsid w:val="005F47F6"/>
    <w:rsid w:val="005F5243"/>
    <w:rsid w:val="005F5618"/>
    <w:rsid w:val="005F5AF3"/>
    <w:rsid w:val="005F5DA3"/>
    <w:rsid w:val="005F63BD"/>
    <w:rsid w:val="005F6695"/>
    <w:rsid w:val="005F6DE7"/>
    <w:rsid w:val="005F6F68"/>
    <w:rsid w:val="00601955"/>
    <w:rsid w:val="006022E7"/>
    <w:rsid w:val="006024CA"/>
    <w:rsid w:val="006032B8"/>
    <w:rsid w:val="006036CC"/>
    <w:rsid w:val="00604D37"/>
    <w:rsid w:val="00605100"/>
    <w:rsid w:val="006072D5"/>
    <w:rsid w:val="00607B7F"/>
    <w:rsid w:val="00607D98"/>
    <w:rsid w:val="00611E93"/>
    <w:rsid w:val="0061343A"/>
    <w:rsid w:val="0061430B"/>
    <w:rsid w:val="00615004"/>
    <w:rsid w:val="006152D5"/>
    <w:rsid w:val="00615E4C"/>
    <w:rsid w:val="00616F35"/>
    <w:rsid w:val="00617144"/>
    <w:rsid w:val="0062142A"/>
    <w:rsid w:val="0062146A"/>
    <w:rsid w:val="006216B9"/>
    <w:rsid w:val="00621938"/>
    <w:rsid w:val="00623256"/>
    <w:rsid w:val="00623B7C"/>
    <w:rsid w:val="00623D22"/>
    <w:rsid w:val="00625664"/>
    <w:rsid w:val="00626D51"/>
    <w:rsid w:val="00627ED6"/>
    <w:rsid w:val="00631BF7"/>
    <w:rsid w:val="00631C5B"/>
    <w:rsid w:val="00632097"/>
    <w:rsid w:val="00632419"/>
    <w:rsid w:val="0063336D"/>
    <w:rsid w:val="00633631"/>
    <w:rsid w:val="0063476F"/>
    <w:rsid w:val="00634C9E"/>
    <w:rsid w:val="00635A21"/>
    <w:rsid w:val="00635A87"/>
    <w:rsid w:val="00636065"/>
    <w:rsid w:val="00636379"/>
    <w:rsid w:val="0063700F"/>
    <w:rsid w:val="006413D6"/>
    <w:rsid w:val="00642FBD"/>
    <w:rsid w:val="006430C0"/>
    <w:rsid w:val="00643B4C"/>
    <w:rsid w:val="0064571C"/>
    <w:rsid w:val="006467DB"/>
    <w:rsid w:val="006477C3"/>
    <w:rsid w:val="00652AC3"/>
    <w:rsid w:val="00654887"/>
    <w:rsid w:val="00654CCD"/>
    <w:rsid w:val="006554BA"/>
    <w:rsid w:val="006559ED"/>
    <w:rsid w:val="0066080D"/>
    <w:rsid w:val="0066198C"/>
    <w:rsid w:val="00661E95"/>
    <w:rsid w:val="00661ED7"/>
    <w:rsid w:val="00661EDC"/>
    <w:rsid w:val="0066211C"/>
    <w:rsid w:val="0066243F"/>
    <w:rsid w:val="0066250D"/>
    <w:rsid w:val="00662540"/>
    <w:rsid w:val="00662AEC"/>
    <w:rsid w:val="00663C61"/>
    <w:rsid w:val="006656E8"/>
    <w:rsid w:val="00666AD0"/>
    <w:rsid w:val="0066707C"/>
    <w:rsid w:val="006674C1"/>
    <w:rsid w:val="00667AC7"/>
    <w:rsid w:val="00667B1B"/>
    <w:rsid w:val="00667D2A"/>
    <w:rsid w:val="00667FE8"/>
    <w:rsid w:val="00670715"/>
    <w:rsid w:val="00670BB9"/>
    <w:rsid w:val="00670DD8"/>
    <w:rsid w:val="006718FC"/>
    <w:rsid w:val="00671F83"/>
    <w:rsid w:val="0067269F"/>
    <w:rsid w:val="00672B40"/>
    <w:rsid w:val="006733D9"/>
    <w:rsid w:val="00675382"/>
    <w:rsid w:val="00675450"/>
    <w:rsid w:val="00675BFB"/>
    <w:rsid w:val="00675D32"/>
    <w:rsid w:val="006760E9"/>
    <w:rsid w:val="00677025"/>
    <w:rsid w:val="0067743E"/>
    <w:rsid w:val="00677B5C"/>
    <w:rsid w:val="00680BD0"/>
    <w:rsid w:val="00680F15"/>
    <w:rsid w:val="006819E3"/>
    <w:rsid w:val="00681B6E"/>
    <w:rsid w:val="00684C12"/>
    <w:rsid w:val="00684FAF"/>
    <w:rsid w:val="00686410"/>
    <w:rsid w:val="00686649"/>
    <w:rsid w:val="006871C5"/>
    <w:rsid w:val="006872EF"/>
    <w:rsid w:val="00687ACF"/>
    <w:rsid w:val="00687DB8"/>
    <w:rsid w:val="0069007B"/>
    <w:rsid w:val="00692B17"/>
    <w:rsid w:val="00694885"/>
    <w:rsid w:val="0069563B"/>
    <w:rsid w:val="00695B5F"/>
    <w:rsid w:val="0069759E"/>
    <w:rsid w:val="00697689"/>
    <w:rsid w:val="006A04FD"/>
    <w:rsid w:val="006A06D1"/>
    <w:rsid w:val="006A0FE5"/>
    <w:rsid w:val="006A1254"/>
    <w:rsid w:val="006A1683"/>
    <w:rsid w:val="006A23E6"/>
    <w:rsid w:val="006A47B4"/>
    <w:rsid w:val="006A5095"/>
    <w:rsid w:val="006A73A1"/>
    <w:rsid w:val="006B0BF0"/>
    <w:rsid w:val="006B0CC2"/>
    <w:rsid w:val="006B159D"/>
    <w:rsid w:val="006B248E"/>
    <w:rsid w:val="006B2552"/>
    <w:rsid w:val="006B4410"/>
    <w:rsid w:val="006B5E8D"/>
    <w:rsid w:val="006B6279"/>
    <w:rsid w:val="006B6D0E"/>
    <w:rsid w:val="006B6FC3"/>
    <w:rsid w:val="006B7577"/>
    <w:rsid w:val="006B7C21"/>
    <w:rsid w:val="006B7D73"/>
    <w:rsid w:val="006B7EAF"/>
    <w:rsid w:val="006C01DC"/>
    <w:rsid w:val="006C0A1B"/>
    <w:rsid w:val="006C29D7"/>
    <w:rsid w:val="006C3B43"/>
    <w:rsid w:val="006C3D94"/>
    <w:rsid w:val="006C402C"/>
    <w:rsid w:val="006C5D2E"/>
    <w:rsid w:val="006C6409"/>
    <w:rsid w:val="006C6C76"/>
    <w:rsid w:val="006C6D25"/>
    <w:rsid w:val="006C7494"/>
    <w:rsid w:val="006D0308"/>
    <w:rsid w:val="006D0352"/>
    <w:rsid w:val="006D10AF"/>
    <w:rsid w:val="006D1F4B"/>
    <w:rsid w:val="006D2AFE"/>
    <w:rsid w:val="006D38F4"/>
    <w:rsid w:val="006D4D81"/>
    <w:rsid w:val="006D545A"/>
    <w:rsid w:val="006D56D6"/>
    <w:rsid w:val="006D5901"/>
    <w:rsid w:val="006D64F2"/>
    <w:rsid w:val="006D72D5"/>
    <w:rsid w:val="006D795F"/>
    <w:rsid w:val="006E0564"/>
    <w:rsid w:val="006E0BCE"/>
    <w:rsid w:val="006E0DEE"/>
    <w:rsid w:val="006E23B6"/>
    <w:rsid w:val="006E2556"/>
    <w:rsid w:val="006E2619"/>
    <w:rsid w:val="006E288B"/>
    <w:rsid w:val="006E2E6D"/>
    <w:rsid w:val="006E44A6"/>
    <w:rsid w:val="006E63DF"/>
    <w:rsid w:val="006E6583"/>
    <w:rsid w:val="006E7095"/>
    <w:rsid w:val="006E7097"/>
    <w:rsid w:val="006E7CE7"/>
    <w:rsid w:val="006F03E6"/>
    <w:rsid w:val="006F1C3A"/>
    <w:rsid w:val="006F236A"/>
    <w:rsid w:val="006F243D"/>
    <w:rsid w:val="006F2974"/>
    <w:rsid w:val="006F311A"/>
    <w:rsid w:val="006F3315"/>
    <w:rsid w:val="006F3892"/>
    <w:rsid w:val="006F5BD8"/>
    <w:rsid w:val="006F6A81"/>
    <w:rsid w:val="006F6CC2"/>
    <w:rsid w:val="006F7220"/>
    <w:rsid w:val="006F7353"/>
    <w:rsid w:val="00700B4B"/>
    <w:rsid w:val="007012A4"/>
    <w:rsid w:val="0070164C"/>
    <w:rsid w:val="00701A21"/>
    <w:rsid w:val="0070333E"/>
    <w:rsid w:val="0070398C"/>
    <w:rsid w:val="00704A1B"/>
    <w:rsid w:val="0070565B"/>
    <w:rsid w:val="007059F7"/>
    <w:rsid w:val="00705E8A"/>
    <w:rsid w:val="00707C4E"/>
    <w:rsid w:val="00707F1D"/>
    <w:rsid w:val="00710996"/>
    <w:rsid w:val="00710C40"/>
    <w:rsid w:val="0071147E"/>
    <w:rsid w:val="00711C93"/>
    <w:rsid w:val="007123E7"/>
    <w:rsid w:val="00713895"/>
    <w:rsid w:val="007139F8"/>
    <w:rsid w:val="00714216"/>
    <w:rsid w:val="007147CA"/>
    <w:rsid w:val="007148A7"/>
    <w:rsid w:val="00714906"/>
    <w:rsid w:val="00715E95"/>
    <w:rsid w:val="00716412"/>
    <w:rsid w:val="0071645A"/>
    <w:rsid w:val="007167A2"/>
    <w:rsid w:val="00716C73"/>
    <w:rsid w:val="007177F4"/>
    <w:rsid w:val="00721BF0"/>
    <w:rsid w:val="00722815"/>
    <w:rsid w:val="0072350D"/>
    <w:rsid w:val="00725530"/>
    <w:rsid w:val="00725591"/>
    <w:rsid w:val="007257DA"/>
    <w:rsid w:val="00727ABF"/>
    <w:rsid w:val="0073099D"/>
    <w:rsid w:val="00731BF9"/>
    <w:rsid w:val="00732530"/>
    <w:rsid w:val="007325EB"/>
    <w:rsid w:val="007327A5"/>
    <w:rsid w:val="0073368E"/>
    <w:rsid w:val="00733D76"/>
    <w:rsid w:val="00734CC6"/>
    <w:rsid w:val="007353FC"/>
    <w:rsid w:val="0073546A"/>
    <w:rsid w:val="007355E2"/>
    <w:rsid w:val="007355E9"/>
    <w:rsid w:val="0073619E"/>
    <w:rsid w:val="00736212"/>
    <w:rsid w:val="00737C86"/>
    <w:rsid w:val="00741213"/>
    <w:rsid w:val="00741941"/>
    <w:rsid w:val="0074268C"/>
    <w:rsid w:val="0074285B"/>
    <w:rsid w:val="00744095"/>
    <w:rsid w:val="00745491"/>
    <w:rsid w:val="00746FF0"/>
    <w:rsid w:val="00747E44"/>
    <w:rsid w:val="00751C0A"/>
    <w:rsid w:val="0075490F"/>
    <w:rsid w:val="007551C6"/>
    <w:rsid w:val="0075565E"/>
    <w:rsid w:val="00755BE6"/>
    <w:rsid w:val="00757BA2"/>
    <w:rsid w:val="007612C8"/>
    <w:rsid w:val="007619AF"/>
    <w:rsid w:val="00763779"/>
    <w:rsid w:val="0076392C"/>
    <w:rsid w:val="0076473A"/>
    <w:rsid w:val="00764A2C"/>
    <w:rsid w:val="00765305"/>
    <w:rsid w:val="007657CE"/>
    <w:rsid w:val="00765D36"/>
    <w:rsid w:val="00767A7B"/>
    <w:rsid w:val="00767ACE"/>
    <w:rsid w:val="00767AFA"/>
    <w:rsid w:val="00767B99"/>
    <w:rsid w:val="007700BA"/>
    <w:rsid w:val="00770FE9"/>
    <w:rsid w:val="00772053"/>
    <w:rsid w:val="00772598"/>
    <w:rsid w:val="00774D0F"/>
    <w:rsid w:val="00774DB7"/>
    <w:rsid w:val="007809FB"/>
    <w:rsid w:val="00781AE1"/>
    <w:rsid w:val="00782720"/>
    <w:rsid w:val="00783AA0"/>
    <w:rsid w:val="007845E2"/>
    <w:rsid w:val="00785AAD"/>
    <w:rsid w:val="007914C3"/>
    <w:rsid w:val="00792DE5"/>
    <w:rsid w:val="00792E50"/>
    <w:rsid w:val="00795344"/>
    <w:rsid w:val="00795B2B"/>
    <w:rsid w:val="00796E19"/>
    <w:rsid w:val="00797034"/>
    <w:rsid w:val="007975B1"/>
    <w:rsid w:val="00797777"/>
    <w:rsid w:val="007A0635"/>
    <w:rsid w:val="007A0824"/>
    <w:rsid w:val="007A0C63"/>
    <w:rsid w:val="007A154F"/>
    <w:rsid w:val="007A1F58"/>
    <w:rsid w:val="007A24A2"/>
    <w:rsid w:val="007A27F0"/>
    <w:rsid w:val="007A2DBF"/>
    <w:rsid w:val="007A2FA6"/>
    <w:rsid w:val="007A4595"/>
    <w:rsid w:val="007A49EC"/>
    <w:rsid w:val="007A4A62"/>
    <w:rsid w:val="007B03CD"/>
    <w:rsid w:val="007B07A7"/>
    <w:rsid w:val="007B1B5F"/>
    <w:rsid w:val="007B3466"/>
    <w:rsid w:val="007B3E54"/>
    <w:rsid w:val="007B451F"/>
    <w:rsid w:val="007B47D0"/>
    <w:rsid w:val="007B70DC"/>
    <w:rsid w:val="007B7ADB"/>
    <w:rsid w:val="007C0338"/>
    <w:rsid w:val="007C04B6"/>
    <w:rsid w:val="007C0D12"/>
    <w:rsid w:val="007C11FA"/>
    <w:rsid w:val="007C2232"/>
    <w:rsid w:val="007C24FD"/>
    <w:rsid w:val="007C4A14"/>
    <w:rsid w:val="007C4C36"/>
    <w:rsid w:val="007C527C"/>
    <w:rsid w:val="007C545B"/>
    <w:rsid w:val="007C6655"/>
    <w:rsid w:val="007C66A4"/>
    <w:rsid w:val="007C6B1A"/>
    <w:rsid w:val="007C7F90"/>
    <w:rsid w:val="007D005A"/>
    <w:rsid w:val="007D0FA5"/>
    <w:rsid w:val="007D2E1B"/>
    <w:rsid w:val="007D456A"/>
    <w:rsid w:val="007D4864"/>
    <w:rsid w:val="007D4E34"/>
    <w:rsid w:val="007D5FCE"/>
    <w:rsid w:val="007D666C"/>
    <w:rsid w:val="007D7A34"/>
    <w:rsid w:val="007E0250"/>
    <w:rsid w:val="007E1673"/>
    <w:rsid w:val="007E1D86"/>
    <w:rsid w:val="007E3279"/>
    <w:rsid w:val="007E3C23"/>
    <w:rsid w:val="007E4B49"/>
    <w:rsid w:val="007E6828"/>
    <w:rsid w:val="007E6860"/>
    <w:rsid w:val="007E6947"/>
    <w:rsid w:val="007E6BD1"/>
    <w:rsid w:val="007E704D"/>
    <w:rsid w:val="007E7EB5"/>
    <w:rsid w:val="007F0154"/>
    <w:rsid w:val="007F04D4"/>
    <w:rsid w:val="007F1AAF"/>
    <w:rsid w:val="007F202F"/>
    <w:rsid w:val="007F2A69"/>
    <w:rsid w:val="007F39CA"/>
    <w:rsid w:val="007F40A6"/>
    <w:rsid w:val="007F6204"/>
    <w:rsid w:val="007F6E3F"/>
    <w:rsid w:val="007F6F16"/>
    <w:rsid w:val="007F75E0"/>
    <w:rsid w:val="00800BAC"/>
    <w:rsid w:val="00801693"/>
    <w:rsid w:val="008026D3"/>
    <w:rsid w:val="00802C61"/>
    <w:rsid w:val="00804607"/>
    <w:rsid w:val="00804D45"/>
    <w:rsid w:val="00804F49"/>
    <w:rsid w:val="008078DD"/>
    <w:rsid w:val="0081087C"/>
    <w:rsid w:val="0081204A"/>
    <w:rsid w:val="008120DE"/>
    <w:rsid w:val="00812525"/>
    <w:rsid w:val="00812D42"/>
    <w:rsid w:val="00813686"/>
    <w:rsid w:val="00813CC8"/>
    <w:rsid w:val="00815530"/>
    <w:rsid w:val="00815E3F"/>
    <w:rsid w:val="008174B2"/>
    <w:rsid w:val="008174F6"/>
    <w:rsid w:val="00820AFC"/>
    <w:rsid w:val="00822858"/>
    <w:rsid w:val="0082455B"/>
    <w:rsid w:val="0082588B"/>
    <w:rsid w:val="00825C02"/>
    <w:rsid w:val="008263A0"/>
    <w:rsid w:val="00826A98"/>
    <w:rsid w:val="00826B7E"/>
    <w:rsid w:val="00831EDA"/>
    <w:rsid w:val="00832CED"/>
    <w:rsid w:val="00832D86"/>
    <w:rsid w:val="00832E97"/>
    <w:rsid w:val="00833FD5"/>
    <w:rsid w:val="0083454C"/>
    <w:rsid w:val="008348E3"/>
    <w:rsid w:val="00835662"/>
    <w:rsid w:val="00836664"/>
    <w:rsid w:val="00837A5D"/>
    <w:rsid w:val="00837E94"/>
    <w:rsid w:val="00840684"/>
    <w:rsid w:val="00840C13"/>
    <w:rsid w:val="00841A1B"/>
    <w:rsid w:val="00841C63"/>
    <w:rsid w:val="00843A10"/>
    <w:rsid w:val="00843CC8"/>
    <w:rsid w:val="00845E04"/>
    <w:rsid w:val="00845FFA"/>
    <w:rsid w:val="00846A08"/>
    <w:rsid w:val="00846DD7"/>
    <w:rsid w:val="00847911"/>
    <w:rsid w:val="00850353"/>
    <w:rsid w:val="008503C3"/>
    <w:rsid w:val="00851051"/>
    <w:rsid w:val="00852F5B"/>
    <w:rsid w:val="00853271"/>
    <w:rsid w:val="0085349E"/>
    <w:rsid w:val="00853F49"/>
    <w:rsid w:val="00853FC4"/>
    <w:rsid w:val="008559B8"/>
    <w:rsid w:val="00857799"/>
    <w:rsid w:val="00857B38"/>
    <w:rsid w:val="00857E05"/>
    <w:rsid w:val="00860381"/>
    <w:rsid w:val="0086085C"/>
    <w:rsid w:val="00860C50"/>
    <w:rsid w:val="00861FCB"/>
    <w:rsid w:val="0086318F"/>
    <w:rsid w:val="0086354F"/>
    <w:rsid w:val="008636C0"/>
    <w:rsid w:val="0086398C"/>
    <w:rsid w:val="00864175"/>
    <w:rsid w:val="00864D77"/>
    <w:rsid w:val="0086547B"/>
    <w:rsid w:val="00866566"/>
    <w:rsid w:val="008667EA"/>
    <w:rsid w:val="008678DF"/>
    <w:rsid w:val="00871A5A"/>
    <w:rsid w:val="00871F4D"/>
    <w:rsid w:val="00873742"/>
    <w:rsid w:val="00873E3E"/>
    <w:rsid w:val="00874E4A"/>
    <w:rsid w:val="00875B11"/>
    <w:rsid w:val="0087684F"/>
    <w:rsid w:val="00876889"/>
    <w:rsid w:val="008770AF"/>
    <w:rsid w:val="008770CA"/>
    <w:rsid w:val="008771D0"/>
    <w:rsid w:val="008776CB"/>
    <w:rsid w:val="00880860"/>
    <w:rsid w:val="008810B3"/>
    <w:rsid w:val="00881126"/>
    <w:rsid w:val="008814F6"/>
    <w:rsid w:val="00882CB5"/>
    <w:rsid w:val="008843C0"/>
    <w:rsid w:val="0088470F"/>
    <w:rsid w:val="0088541C"/>
    <w:rsid w:val="0088651D"/>
    <w:rsid w:val="00886574"/>
    <w:rsid w:val="00886811"/>
    <w:rsid w:val="00886DFA"/>
    <w:rsid w:val="00887934"/>
    <w:rsid w:val="00887E19"/>
    <w:rsid w:val="00890B43"/>
    <w:rsid w:val="008921B7"/>
    <w:rsid w:val="00892312"/>
    <w:rsid w:val="008927BB"/>
    <w:rsid w:val="00893B8C"/>
    <w:rsid w:val="00894E81"/>
    <w:rsid w:val="00896EEF"/>
    <w:rsid w:val="008973C6"/>
    <w:rsid w:val="0089752F"/>
    <w:rsid w:val="00897892"/>
    <w:rsid w:val="008A0F97"/>
    <w:rsid w:val="008A1E02"/>
    <w:rsid w:val="008A4480"/>
    <w:rsid w:val="008A67C6"/>
    <w:rsid w:val="008A68D0"/>
    <w:rsid w:val="008A7066"/>
    <w:rsid w:val="008A78AA"/>
    <w:rsid w:val="008A7FED"/>
    <w:rsid w:val="008B04E6"/>
    <w:rsid w:val="008B07FD"/>
    <w:rsid w:val="008B1AD5"/>
    <w:rsid w:val="008B1D76"/>
    <w:rsid w:val="008B1EB4"/>
    <w:rsid w:val="008B248D"/>
    <w:rsid w:val="008B2D77"/>
    <w:rsid w:val="008B5A1E"/>
    <w:rsid w:val="008C1B25"/>
    <w:rsid w:val="008C2B64"/>
    <w:rsid w:val="008C3063"/>
    <w:rsid w:val="008C37A7"/>
    <w:rsid w:val="008C3D65"/>
    <w:rsid w:val="008C4C6F"/>
    <w:rsid w:val="008C5D1E"/>
    <w:rsid w:val="008C66A5"/>
    <w:rsid w:val="008C6F5F"/>
    <w:rsid w:val="008C702C"/>
    <w:rsid w:val="008C72A4"/>
    <w:rsid w:val="008C72FB"/>
    <w:rsid w:val="008D0DFB"/>
    <w:rsid w:val="008D16A6"/>
    <w:rsid w:val="008D1707"/>
    <w:rsid w:val="008D17A0"/>
    <w:rsid w:val="008D1984"/>
    <w:rsid w:val="008D2543"/>
    <w:rsid w:val="008D2AA3"/>
    <w:rsid w:val="008D61F5"/>
    <w:rsid w:val="008D71AD"/>
    <w:rsid w:val="008D723A"/>
    <w:rsid w:val="008D7382"/>
    <w:rsid w:val="008E0CFB"/>
    <w:rsid w:val="008E10E5"/>
    <w:rsid w:val="008E1548"/>
    <w:rsid w:val="008E3367"/>
    <w:rsid w:val="008E4DD9"/>
    <w:rsid w:val="008E53BF"/>
    <w:rsid w:val="008F0B0B"/>
    <w:rsid w:val="008F10D7"/>
    <w:rsid w:val="008F40E0"/>
    <w:rsid w:val="008F492C"/>
    <w:rsid w:val="008F5258"/>
    <w:rsid w:val="008F528E"/>
    <w:rsid w:val="008F7177"/>
    <w:rsid w:val="008F7813"/>
    <w:rsid w:val="008F78D5"/>
    <w:rsid w:val="00901712"/>
    <w:rsid w:val="00902363"/>
    <w:rsid w:val="009026EE"/>
    <w:rsid w:val="00904F97"/>
    <w:rsid w:val="009056F3"/>
    <w:rsid w:val="009077FF"/>
    <w:rsid w:val="0091228F"/>
    <w:rsid w:val="00913962"/>
    <w:rsid w:val="009143D9"/>
    <w:rsid w:val="00915168"/>
    <w:rsid w:val="0091524A"/>
    <w:rsid w:val="009152A0"/>
    <w:rsid w:val="00917CC8"/>
    <w:rsid w:val="0092070D"/>
    <w:rsid w:val="00920E81"/>
    <w:rsid w:val="009217D5"/>
    <w:rsid w:val="00922A66"/>
    <w:rsid w:val="00922CB3"/>
    <w:rsid w:val="00922FD9"/>
    <w:rsid w:val="00923191"/>
    <w:rsid w:val="009237A8"/>
    <w:rsid w:val="0092767E"/>
    <w:rsid w:val="00927C32"/>
    <w:rsid w:val="00931319"/>
    <w:rsid w:val="00932375"/>
    <w:rsid w:val="00932DD9"/>
    <w:rsid w:val="00932FC9"/>
    <w:rsid w:val="009332AC"/>
    <w:rsid w:val="009338EE"/>
    <w:rsid w:val="00935032"/>
    <w:rsid w:val="0093592A"/>
    <w:rsid w:val="009359CD"/>
    <w:rsid w:val="00937630"/>
    <w:rsid w:val="00937F15"/>
    <w:rsid w:val="0094164A"/>
    <w:rsid w:val="0094177F"/>
    <w:rsid w:val="00941BE0"/>
    <w:rsid w:val="00944E60"/>
    <w:rsid w:val="0095077A"/>
    <w:rsid w:val="00950792"/>
    <w:rsid w:val="00951204"/>
    <w:rsid w:val="00955FBB"/>
    <w:rsid w:val="00956802"/>
    <w:rsid w:val="009571F7"/>
    <w:rsid w:val="00960579"/>
    <w:rsid w:val="00961786"/>
    <w:rsid w:val="0096180B"/>
    <w:rsid w:val="00961CAD"/>
    <w:rsid w:val="00962A8C"/>
    <w:rsid w:val="00964158"/>
    <w:rsid w:val="0096439A"/>
    <w:rsid w:val="00966794"/>
    <w:rsid w:val="0096709A"/>
    <w:rsid w:val="009674D7"/>
    <w:rsid w:val="009678C3"/>
    <w:rsid w:val="009678C9"/>
    <w:rsid w:val="00967954"/>
    <w:rsid w:val="00967DE7"/>
    <w:rsid w:val="00967EFA"/>
    <w:rsid w:val="0097053B"/>
    <w:rsid w:val="0097271E"/>
    <w:rsid w:val="00972A79"/>
    <w:rsid w:val="00974153"/>
    <w:rsid w:val="00974BDB"/>
    <w:rsid w:val="009769F1"/>
    <w:rsid w:val="009776AE"/>
    <w:rsid w:val="00980648"/>
    <w:rsid w:val="0098164B"/>
    <w:rsid w:val="00981E70"/>
    <w:rsid w:val="0098276A"/>
    <w:rsid w:val="00983607"/>
    <w:rsid w:val="00983779"/>
    <w:rsid w:val="00983E11"/>
    <w:rsid w:val="00984A70"/>
    <w:rsid w:val="00985233"/>
    <w:rsid w:val="009853DC"/>
    <w:rsid w:val="00985E8F"/>
    <w:rsid w:val="00986202"/>
    <w:rsid w:val="00986455"/>
    <w:rsid w:val="0099004F"/>
    <w:rsid w:val="00990416"/>
    <w:rsid w:val="009911C9"/>
    <w:rsid w:val="00991A62"/>
    <w:rsid w:val="00992747"/>
    <w:rsid w:val="0099316C"/>
    <w:rsid w:val="009933BE"/>
    <w:rsid w:val="00993C7A"/>
    <w:rsid w:val="0099446C"/>
    <w:rsid w:val="00994605"/>
    <w:rsid w:val="00995352"/>
    <w:rsid w:val="0099547B"/>
    <w:rsid w:val="009955FC"/>
    <w:rsid w:val="009956FD"/>
    <w:rsid w:val="00995D82"/>
    <w:rsid w:val="0099689B"/>
    <w:rsid w:val="00996A66"/>
    <w:rsid w:val="009978F4"/>
    <w:rsid w:val="009A0E31"/>
    <w:rsid w:val="009A125E"/>
    <w:rsid w:val="009A1882"/>
    <w:rsid w:val="009A1FD7"/>
    <w:rsid w:val="009A2199"/>
    <w:rsid w:val="009A24C2"/>
    <w:rsid w:val="009A25B9"/>
    <w:rsid w:val="009A27ED"/>
    <w:rsid w:val="009A28AC"/>
    <w:rsid w:val="009A2E42"/>
    <w:rsid w:val="009A3087"/>
    <w:rsid w:val="009A50D2"/>
    <w:rsid w:val="009A6BE2"/>
    <w:rsid w:val="009A7407"/>
    <w:rsid w:val="009A79E2"/>
    <w:rsid w:val="009B0BDA"/>
    <w:rsid w:val="009B132B"/>
    <w:rsid w:val="009B1487"/>
    <w:rsid w:val="009B1737"/>
    <w:rsid w:val="009B3F35"/>
    <w:rsid w:val="009B4DF5"/>
    <w:rsid w:val="009B4F4A"/>
    <w:rsid w:val="009B6EAA"/>
    <w:rsid w:val="009B743C"/>
    <w:rsid w:val="009C2C62"/>
    <w:rsid w:val="009C3691"/>
    <w:rsid w:val="009C3E2F"/>
    <w:rsid w:val="009C6D9F"/>
    <w:rsid w:val="009C7C08"/>
    <w:rsid w:val="009C7D5E"/>
    <w:rsid w:val="009D0845"/>
    <w:rsid w:val="009D0BD1"/>
    <w:rsid w:val="009D1284"/>
    <w:rsid w:val="009D14D5"/>
    <w:rsid w:val="009D295B"/>
    <w:rsid w:val="009D39A4"/>
    <w:rsid w:val="009D3E3F"/>
    <w:rsid w:val="009D4C05"/>
    <w:rsid w:val="009D573B"/>
    <w:rsid w:val="009D5D42"/>
    <w:rsid w:val="009D64B7"/>
    <w:rsid w:val="009D70FD"/>
    <w:rsid w:val="009E13D0"/>
    <w:rsid w:val="009E2279"/>
    <w:rsid w:val="009E2475"/>
    <w:rsid w:val="009E2CBD"/>
    <w:rsid w:val="009E46EE"/>
    <w:rsid w:val="009E5368"/>
    <w:rsid w:val="009E5E28"/>
    <w:rsid w:val="009E6D9C"/>
    <w:rsid w:val="009E7750"/>
    <w:rsid w:val="009E7790"/>
    <w:rsid w:val="009E7A60"/>
    <w:rsid w:val="009F0345"/>
    <w:rsid w:val="009F046B"/>
    <w:rsid w:val="009F0731"/>
    <w:rsid w:val="009F12E9"/>
    <w:rsid w:val="009F168B"/>
    <w:rsid w:val="009F17A3"/>
    <w:rsid w:val="009F1A89"/>
    <w:rsid w:val="009F3244"/>
    <w:rsid w:val="009F3CFE"/>
    <w:rsid w:val="009F416C"/>
    <w:rsid w:val="009F5B2D"/>
    <w:rsid w:val="009F645F"/>
    <w:rsid w:val="009F7102"/>
    <w:rsid w:val="009F7841"/>
    <w:rsid w:val="00A0071D"/>
    <w:rsid w:val="00A01B31"/>
    <w:rsid w:val="00A03FB1"/>
    <w:rsid w:val="00A04F11"/>
    <w:rsid w:val="00A0529E"/>
    <w:rsid w:val="00A060E8"/>
    <w:rsid w:val="00A061AB"/>
    <w:rsid w:val="00A06F65"/>
    <w:rsid w:val="00A0740B"/>
    <w:rsid w:val="00A077E8"/>
    <w:rsid w:val="00A07E0B"/>
    <w:rsid w:val="00A120A1"/>
    <w:rsid w:val="00A12191"/>
    <w:rsid w:val="00A126E4"/>
    <w:rsid w:val="00A1280C"/>
    <w:rsid w:val="00A13353"/>
    <w:rsid w:val="00A136DF"/>
    <w:rsid w:val="00A147BD"/>
    <w:rsid w:val="00A154F7"/>
    <w:rsid w:val="00A160FA"/>
    <w:rsid w:val="00A16968"/>
    <w:rsid w:val="00A23041"/>
    <w:rsid w:val="00A23B22"/>
    <w:rsid w:val="00A23C03"/>
    <w:rsid w:val="00A240B5"/>
    <w:rsid w:val="00A2579C"/>
    <w:rsid w:val="00A26717"/>
    <w:rsid w:val="00A269B9"/>
    <w:rsid w:val="00A2777F"/>
    <w:rsid w:val="00A301D7"/>
    <w:rsid w:val="00A312DA"/>
    <w:rsid w:val="00A3159F"/>
    <w:rsid w:val="00A31697"/>
    <w:rsid w:val="00A31AC7"/>
    <w:rsid w:val="00A31B4E"/>
    <w:rsid w:val="00A32115"/>
    <w:rsid w:val="00A32CFE"/>
    <w:rsid w:val="00A33025"/>
    <w:rsid w:val="00A33AF1"/>
    <w:rsid w:val="00A341A3"/>
    <w:rsid w:val="00A34B8D"/>
    <w:rsid w:val="00A35B88"/>
    <w:rsid w:val="00A35D32"/>
    <w:rsid w:val="00A36561"/>
    <w:rsid w:val="00A374B8"/>
    <w:rsid w:val="00A400EC"/>
    <w:rsid w:val="00A40983"/>
    <w:rsid w:val="00A42877"/>
    <w:rsid w:val="00A4324A"/>
    <w:rsid w:val="00A4377E"/>
    <w:rsid w:val="00A44328"/>
    <w:rsid w:val="00A446EE"/>
    <w:rsid w:val="00A460B8"/>
    <w:rsid w:val="00A5231D"/>
    <w:rsid w:val="00A526FF"/>
    <w:rsid w:val="00A52C9C"/>
    <w:rsid w:val="00A53500"/>
    <w:rsid w:val="00A53DA7"/>
    <w:rsid w:val="00A54986"/>
    <w:rsid w:val="00A54D1E"/>
    <w:rsid w:val="00A5502A"/>
    <w:rsid w:val="00A6008D"/>
    <w:rsid w:val="00A61329"/>
    <w:rsid w:val="00A6210B"/>
    <w:rsid w:val="00A63F62"/>
    <w:rsid w:val="00A640A7"/>
    <w:rsid w:val="00A652BA"/>
    <w:rsid w:val="00A676A6"/>
    <w:rsid w:val="00A70387"/>
    <w:rsid w:val="00A70D68"/>
    <w:rsid w:val="00A71B5B"/>
    <w:rsid w:val="00A7233E"/>
    <w:rsid w:val="00A7248A"/>
    <w:rsid w:val="00A730D9"/>
    <w:rsid w:val="00A7310D"/>
    <w:rsid w:val="00A73188"/>
    <w:rsid w:val="00A738CD"/>
    <w:rsid w:val="00A76579"/>
    <w:rsid w:val="00A77DEC"/>
    <w:rsid w:val="00A80D05"/>
    <w:rsid w:val="00A82AF2"/>
    <w:rsid w:val="00A830C7"/>
    <w:rsid w:val="00A8329E"/>
    <w:rsid w:val="00A838A5"/>
    <w:rsid w:val="00A844AB"/>
    <w:rsid w:val="00A844C9"/>
    <w:rsid w:val="00A85ED0"/>
    <w:rsid w:val="00A8716A"/>
    <w:rsid w:val="00A873F1"/>
    <w:rsid w:val="00A87718"/>
    <w:rsid w:val="00A92B4D"/>
    <w:rsid w:val="00A92C0F"/>
    <w:rsid w:val="00A93689"/>
    <w:rsid w:val="00A938CF"/>
    <w:rsid w:val="00A94B84"/>
    <w:rsid w:val="00A954C1"/>
    <w:rsid w:val="00A95F4D"/>
    <w:rsid w:val="00A9650C"/>
    <w:rsid w:val="00A96B56"/>
    <w:rsid w:val="00A9714E"/>
    <w:rsid w:val="00A971B8"/>
    <w:rsid w:val="00A97E31"/>
    <w:rsid w:val="00A97E8A"/>
    <w:rsid w:val="00A97EA6"/>
    <w:rsid w:val="00AA0239"/>
    <w:rsid w:val="00AA18D1"/>
    <w:rsid w:val="00AA2128"/>
    <w:rsid w:val="00AA23BA"/>
    <w:rsid w:val="00AA2BD6"/>
    <w:rsid w:val="00AA7888"/>
    <w:rsid w:val="00AA7F05"/>
    <w:rsid w:val="00AB0635"/>
    <w:rsid w:val="00AB094F"/>
    <w:rsid w:val="00AB097E"/>
    <w:rsid w:val="00AB166B"/>
    <w:rsid w:val="00AB1DB6"/>
    <w:rsid w:val="00AB2042"/>
    <w:rsid w:val="00AB26E1"/>
    <w:rsid w:val="00AB27D5"/>
    <w:rsid w:val="00AC0F57"/>
    <w:rsid w:val="00AC2785"/>
    <w:rsid w:val="00AC3157"/>
    <w:rsid w:val="00AC5632"/>
    <w:rsid w:val="00AC5D11"/>
    <w:rsid w:val="00AC5F43"/>
    <w:rsid w:val="00AD0851"/>
    <w:rsid w:val="00AD08A3"/>
    <w:rsid w:val="00AD245D"/>
    <w:rsid w:val="00AD2DC0"/>
    <w:rsid w:val="00AD4029"/>
    <w:rsid w:val="00AD5496"/>
    <w:rsid w:val="00AD5CB5"/>
    <w:rsid w:val="00AD6055"/>
    <w:rsid w:val="00AD607B"/>
    <w:rsid w:val="00AD6A83"/>
    <w:rsid w:val="00AD6AF7"/>
    <w:rsid w:val="00AE000C"/>
    <w:rsid w:val="00AE0265"/>
    <w:rsid w:val="00AE0B2A"/>
    <w:rsid w:val="00AE1623"/>
    <w:rsid w:val="00AE19B6"/>
    <w:rsid w:val="00AE1D8A"/>
    <w:rsid w:val="00AE283D"/>
    <w:rsid w:val="00AE3511"/>
    <w:rsid w:val="00AE386F"/>
    <w:rsid w:val="00AE5DC3"/>
    <w:rsid w:val="00AE6360"/>
    <w:rsid w:val="00AE7C8E"/>
    <w:rsid w:val="00AE7F91"/>
    <w:rsid w:val="00AF011E"/>
    <w:rsid w:val="00AF0138"/>
    <w:rsid w:val="00AF0B9A"/>
    <w:rsid w:val="00AF1276"/>
    <w:rsid w:val="00AF1A0D"/>
    <w:rsid w:val="00AF1A88"/>
    <w:rsid w:val="00AF2D91"/>
    <w:rsid w:val="00AF2F4B"/>
    <w:rsid w:val="00AF319A"/>
    <w:rsid w:val="00AF5803"/>
    <w:rsid w:val="00AF5C5D"/>
    <w:rsid w:val="00AF79E2"/>
    <w:rsid w:val="00B007C2"/>
    <w:rsid w:val="00B0136C"/>
    <w:rsid w:val="00B01532"/>
    <w:rsid w:val="00B01EA5"/>
    <w:rsid w:val="00B02726"/>
    <w:rsid w:val="00B02B77"/>
    <w:rsid w:val="00B03C18"/>
    <w:rsid w:val="00B042E1"/>
    <w:rsid w:val="00B04448"/>
    <w:rsid w:val="00B05F8F"/>
    <w:rsid w:val="00B061C0"/>
    <w:rsid w:val="00B07590"/>
    <w:rsid w:val="00B10AFC"/>
    <w:rsid w:val="00B11EC0"/>
    <w:rsid w:val="00B13464"/>
    <w:rsid w:val="00B13CD9"/>
    <w:rsid w:val="00B15F31"/>
    <w:rsid w:val="00B16401"/>
    <w:rsid w:val="00B17D1E"/>
    <w:rsid w:val="00B201A6"/>
    <w:rsid w:val="00B211C2"/>
    <w:rsid w:val="00B217C6"/>
    <w:rsid w:val="00B21D4D"/>
    <w:rsid w:val="00B22190"/>
    <w:rsid w:val="00B23E68"/>
    <w:rsid w:val="00B2459D"/>
    <w:rsid w:val="00B24D47"/>
    <w:rsid w:val="00B24DEE"/>
    <w:rsid w:val="00B253A8"/>
    <w:rsid w:val="00B25858"/>
    <w:rsid w:val="00B2636B"/>
    <w:rsid w:val="00B26671"/>
    <w:rsid w:val="00B26F4F"/>
    <w:rsid w:val="00B27310"/>
    <w:rsid w:val="00B31B06"/>
    <w:rsid w:val="00B32A7F"/>
    <w:rsid w:val="00B32F3C"/>
    <w:rsid w:val="00B33362"/>
    <w:rsid w:val="00B34094"/>
    <w:rsid w:val="00B3440C"/>
    <w:rsid w:val="00B358BC"/>
    <w:rsid w:val="00B35A7F"/>
    <w:rsid w:val="00B35C6B"/>
    <w:rsid w:val="00B35E31"/>
    <w:rsid w:val="00B37E0C"/>
    <w:rsid w:val="00B403B7"/>
    <w:rsid w:val="00B41EB6"/>
    <w:rsid w:val="00B422E4"/>
    <w:rsid w:val="00B42572"/>
    <w:rsid w:val="00B4464C"/>
    <w:rsid w:val="00B44B36"/>
    <w:rsid w:val="00B45483"/>
    <w:rsid w:val="00B45C2A"/>
    <w:rsid w:val="00B4675A"/>
    <w:rsid w:val="00B4776E"/>
    <w:rsid w:val="00B47F7B"/>
    <w:rsid w:val="00B52595"/>
    <w:rsid w:val="00B5290F"/>
    <w:rsid w:val="00B5348A"/>
    <w:rsid w:val="00B53A31"/>
    <w:rsid w:val="00B55057"/>
    <w:rsid w:val="00B56B1D"/>
    <w:rsid w:val="00B60BE4"/>
    <w:rsid w:val="00B60D44"/>
    <w:rsid w:val="00B6298F"/>
    <w:rsid w:val="00B63833"/>
    <w:rsid w:val="00B647CB"/>
    <w:rsid w:val="00B64FF3"/>
    <w:rsid w:val="00B65AF8"/>
    <w:rsid w:val="00B65B3C"/>
    <w:rsid w:val="00B66A4A"/>
    <w:rsid w:val="00B679FB"/>
    <w:rsid w:val="00B67A34"/>
    <w:rsid w:val="00B67B71"/>
    <w:rsid w:val="00B70201"/>
    <w:rsid w:val="00B70BF2"/>
    <w:rsid w:val="00B72914"/>
    <w:rsid w:val="00B73470"/>
    <w:rsid w:val="00B73716"/>
    <w:rsid w:val="00B770B6"/>
    <w:rsid w:val="00B777FB"/>
    <w:rsid w:val="00B8002C"/>
    <w:rsid w:val="00B80769"/>
    <w:rsid w:val="00B807F5"/>
    <w:rsid w:val="00B80916"/>
    <w:rsid w:val="00B819D0"/>
    <w:rsid w:val="00B81E7B"/>
    <w:rsid w:val="00B851A9"/>
    <w:rsid w:val="00B856C9"/>
    <w:rsid w:val="00B87DBE"/>
    <w:rsid w:val="00B900AC"/>
    <w:rsid w:val="00B90361"/>
    <w:rsid w:val="00B908A2"/>
    <w:rsid w:val="00B92243"/>
    <w:rsid w:val="00B949E3"/>
    <w:rsid w:val="00BA023D"/>
    <w:rsid w:val="00BA0E16"/>
    <w:rsid w:val="00BA2BD2"/>
    <w:rsid w:val="00BA2CDD"/>
    <w:rsid w:val="00BA2FF6"/>
    <w:rsid w:val="00BA38CE"/>
    <w:rsid w:val="00BA3A3C"/>
    <w:rsid w:val="00BA5858"/>
    <w:rsid w:val="00BA6815"/>
    <w:rsid w:val="00BA6A8C"/>
    <w:rsid w:val="00BB09A9"/>
    <w:rsid w:val="00BB0F2A"/>
    <w:rsid w:val="00BB29E8"/>
    <w:rsid w:val="00BB3194"/>
    <w:rsid w:val="00BB3892"/>
    <w:rsid w:val="00BB42EC"/>
    <w:rsid w:val="00BB5C36"/>
    <w:rsid w:val="00BB7C66"/>
    <w:rsid w:val="00BB7F47"/>
    <w:rsid w:val="00BC1099"/>
    <w:rsid w:val="00BC161E"/>
    <w:rsid w:val="00BC2C6A"/>
    <w:rsid w:val="00BC3A70"/>
    <w:rsid w:val="00BC3EE8"/>
    <w:rsid w:val="00BC4F16"/>
    <w:rsid w:val="00BC5FDC"/>
    <w:rsid w:val="00BC612F"/>
    <w:rsid w:val="00BC6218"/>
    <w:rsid w:val="00BC6DFA"/>
    <w:rsid w:val="00BC6E1F"/>
    <w:rsid w:val="00BD0175"/>
    <w:rsid w:val="00BD11D8"/>
    <w:rsid w:val="00BD1215"/>
    <w:rsid w:val="00BD210D"/>
    <w:rsid w:val="00BD2F34"/>
    <w:rsid w:val="00BD3E9E"/>
    <w:rsid w:val="00BD4768"/>
    <w:rsid w:val="00BD50F6"/>
    <w:rsid w:val="00BD6AC0"/>
    <w:rsid w:val="00BE0C3E"/>
    <w:rsid w:val="00BE226F"/>
    <w:rsid w:val="00BE278B"/>
    <w:rsid w:val="00BE28F4"/>
    <w:rsid w:val="00BE2A4D"/>
    <w:rsid w:val="00BE431F"/>
    <w:rsid w:val="00BE4D56"/>
    <w:rsid w:val="00BE5300"/>
    <w:rsid w:val="00BE6725"/>
    <w:rsid w:val="00BE7A6B"/>
    <w:rsid w:val="00BF0EBA"/>
    <w:rsid w:val="00BF1350"/>
    <w:rsid w:val="00BF22EF"/>
    <w:rsid w:val="00BF2562"/>
    <w:rsid w:val="00BF2F4A"/>
    <w:rsid w:val="00BF2FF0"/>
    <w:rsid w:val="00BF3403"/>
    <w:rsid w:val="00BF37EF"/>
    <w:rsid w:val="00BF3AF9"/>
    <w:rsid w:val="00BF4760"/>
    <w:rsid w:val="00BF5624"/>
    <w:rsid w:val="00BF5ADC"/>
    <w:rsid w:val="00BF6B3E"/>
    <w:rsid w:val="00BF7203"/>
    <w:rsid w:val="00BF7E57"/>
    <w:rsid w:val="00C01199"/>
    <w:rsid w:val="00C01B41"/>
    <w:rsid w:val="00C01F95"/>
    <w:rsid w:val="00C03383"/>
    <w:rsid w:val="00C03B65"/>
    <w:rsid w:val="00C05CF0"/>
    <w:rsid w:val="00C05E3E"/>
    <w:rsid w:val="00C06C55"/>
    <w:rsid w:val="00C11912"/>
    <w:rsid w:val="00C1191B"/>
    <w:rsid w:val="00C12131"/>
    <w:rsid w:val="00C123CE"/>
    <w:rsid w:val="00C126D2"/>
    <w:rsid w:val="00C1420F"/>
    <w:rsid w:val="00C15C46"/>
    <w:rsid w:val="00C160AF"/>
    <w:rsid w:val="00C166C0"/>
    <w:rsid w:val="00C16D1D"/>
    <w:rsid w:val="00C1735C"/>
    <w:rsid w:val="00C175FA"/>
    <w:rsid w:val="00C203B9"/>
    <w:rsid w:val="00C23FBD"/>
    <w:rsid w:val="00C24291"/>
    <w:rsid w:val="00C25478"/>
    <w:rsid w:val="00C263BE"/>
    <w:rsid w:val="00C26BAE"/>
    <w:rsid w:val="00C27C2D"/>
    <w:rsid w:val="00C27EDB"/>
    <w:rsid w:val="00C3029D"/>
    <w:rsid w:val="00C3096B"/>
    <w:rsid w:val="00C31148"/>
    <w:rsid w:val="00C31F56"/>
    <w:rsid w:val="00C326A0"/>
    <w:rsid w:val="00C32938"/>
    <w:rsid w:val="00C330EF"/>
    <w:rsid w:val="00C33587"/>
    <w:rsid w:val="00C33E1A"/>
    <w:rsid w:val="00C34689"/>
    <w:rsid w:val="00C348CD"/>
    <w:rsid w:val="00C34BF5"/>
    <w:rsid w:val="00C355F6"/>
    <w:rsid w:val="00C36A89"/>
    <w:rsid w:val="00C36CD2"/>
    <w:rsid w:val="00C401CA"/>
    <w:rsid w:val="00C40C27"/>
    <w:rsid w:val="00C412D0"/>
    <w:rsid w:val="00C413CC"/>
    <w:rsid w:val="00C41907"/>
    <w:rsid w:val="00C4216C"/>
    <w:rsid w:val="00C44E11"/>
    <w:rsid w:val="00C458F9"/>
    <w:rsid w:val="00C4736F"/>
    <w:rsid w:val="00C502FB"/>
    <w:rsid w:val="00C51C07"/>
    <w:rsid w:val="00C520A8"/>
    <w:rsid w:val="00C54631"/>
    <w:rsid w:val="00C55C49"/>
    <w:rsid w:val="00C565D1"/>
    <w:rsid w:val="00C56D9F"/>
    <w:rsid w:val="00C60021"/>
    <w:rsid w:val="00C603C8"/>
    <w:rsid w:val="00C61CFF"/>
    <w:rsid w:val="00C62684"/>
    <w:rsid w:val="00C634CC"/>
    <w:rsid w:val="00C645EC"/>
    <w:rsid w:val="00C66246"/>
    <w:rsid w:val="00C66EC2"/>
    <w:rsid w:val="00C702B6"/>
    <w:rsid w:val="00C703E9"/>
    <w:rsid w:val="00C7040F"/>
    <w:rsid w:val="00C70417"/>
    <w:rsid w:val="00C70EF1"/>
    <w:rsid w:val="00C71BC2"/>
    <w:rsid w:val="00C72575"/>
    <w:rsid w:val="00C72B73"/>
    <w:rsid w:val="00C7353D"/>
    <w:rsid w:val="00C73B82"/>
    <w:rsid w:val="00C73CDE"/>
    <w:rsid w:val="00C74E82"/>
    <w:rsid w:val="00C750E0"/>
    <w:rsid w:val="00C76155"/>
    <w:rsid w:val="00C812C4"/>
    <w:rsid w:val="00C8230D"/>
    <w:rsid w:val="00C829F2"/>
    <w:rsid w:val="00C82AD1"/>
    <w:rsid w:val="00C84590"/>
    <w:rsid w:val="00C8654C"/>
    <w:rsid w:val="00C90634"/>
    <w:rsid w:val="00C90AC5"/>
    <w:rsid w:val="00C917B6"/>
    <w:rsid w:val="00C91A8B"/>
    <w:rsid w:val="00C9428F"/>
    <w:rsid w:val="00C9450B"/>
    <w:rsid w:val="00C9561A"/>
    <w:rsid w:val="00CA0FDB"/>
    <w:rsid w:val="00CA17F7"/>
    <w:rsid w:val="00CA37C0"/>
    <w:rsid w:val="00CA381F"/>
    <w:rsid w:val="00CA3C83"/>
    <w:rsid w:val="00CA5417"/>
    <w:rsid w:val="00CA5F6E"/>
    <w:rsid w:val="00CA7BDE"/>
    <w:rsid w:val="00CB06EC"/>
    <w:rsid w:val="00CB0D1E"/>
    <w:rsid w:val="00CB25D9"/>
    <w:rsid w:val="00CB2D1E"/>
    <w:rsid w:val="00CB40A8"/>
    <w:rsid w:val="00CB41D0"/>
    <w:rsid w:val="00CB4E1D"/>
    <w:rsid w:val="00CB5A35"/>
    <w:rsid w:val="00CB5EC8"/>
    <w:rsid w:val="00CB69D6"/>
    <w:rsid w:val="00CC00A6"/>
    <w:rsid w:val="00CC0D30"/>
    <w:rsid w:val="00CC1035"/>
    <w:rsid w:val="00CC161D"/>
    <w:rsid w:val="00CC1634"/>
    <w:rsid w:val="00CC1BAD"/>
    <w:rsid w:val="00CC43B0"/>
    <w:rsid w:val="00CC4E19"/>
    <w:rsid w:val="00CC5B24"/>
    <w:rsid w:val="00CC5F69"/>
    <w:rsid w:val="00CC739B"/>
    <w:rsid w:val="00CC7937"/>
    <w:rsid w:val="00CD0AF8"/>
    <w:rsid w:val="00CD0F76"/>
    <w:rsid w:val="00CD3290"/>
    <w:rsid w:val="00CD4307"/>
    <w:rsid w:val="00CD4AF4"/>
    <w:rsid w:val="00CD4DE6"/>
    <w:rsid w:val="00CD51D4"/>
    <w:rsid w:val="00CD5837"/>
    <w:rsid w:val="00CD5AEF"/>
    <w:rsid w:val="00CD5D74"/>
    <w:rsid w:val="00CD5FBB"/>
    <w:rsid w:val="00CD6139"/>
    <w:rsid w:val="00CD617B"/>
    <w:rsid w:val="00CD6902"/>
    <w:rsid w:val="00CD7403"/>
    <w:rsid w:val="00CE2AB7"/>
    <w:rsid w:val="00CE3AE9"/>
    <w:rsid w:val="00CE4C2D"/>
    <w:rsid w:val="00CE6798"/>
    <w:rsid w:val="00CE7307"/>
    <w:rsid w:val="00CF0283"/>
    <w:rsid w:val="00CF07DC"/>
    <w:rsid w:val="00CF0A34"/>
    <w:rsid w:val="00CF0BBE"/>
    <w:rsid w:val="00CF1A00"/>
    <w:rsid w:val="00CF23DC"/>
    <w:rsid w:val="00CF2A27"/>
    <w:rsid w:val="00CF3E92"/>
    <w:rsid w:val="00CF422E"/>
    <w:rsid w:val="00CF4809"/>
    <w:rsid w:val="00CF63A5"/>
    <w:rsid w:val="00CF64AB"/>
    <w:rsid w:val="00D01592"/>
    <w:rsid w:val="00D01868"/>
    <w:rsid w:val="00D0189B"/>
    <w:rsid w:val="00D02AF0"/>
    <w:rsid w:val="00D0361B"/>
    <w:rsid w:val="00D068BC"/>
    <w:rsid w:val="00D06A3E"/>
    <w:rsid w:val="00D10142"/>
    <w:rsid w:val="00D105EE"/>
    <w:rsid w:val="00D108D1"/>
    <w:rsid w:val="00D11072"/>
    <w:rsid w:val="00D11121"/>
    <w:rsid w:val="00D1112C"/>
    <w:rsid w:val="00D1350B"/>
    <w:rsid w:val="00D141C5"/>
    <w:rsid w:val="00D150F1"/>
    <w:rsid w:val="00D171FA"/>
    <w:rsid w:val="00D17A0C"/>
    <w:rsid w:val="00D20AAB"/>
    <w:rsid w:val="00D219B3"/>
    <w:rsid w:val="00D21E5D"/>
    <w:rsid w:val="00D23481"/>
    <w:rsid w:val="00D251A1"/>
    <w:rsid w:val="00D25CD0"/>
    <w:rsid w:val="00D270A8"/>
    <w:rsid w:val="00D30F08"/>
    <w:rsid w:val="00D3317B"/>
    <w:rsid w:val="00D3319F"/>
    <w:rsid w:val="00D33E7C"/>
    <w:rsid w:val="00D342E4"/>
    <w:rsid w:val="00D349CA"/>
    <w:rsid w:val="00D37760"/>
    <w:rsid w:val="00D377C1"/>
    <w:rsid w:val="00D408B8"/>
    <w:rsid w:val="00D40E7D"/>
    <w:rsid w:val="00D41C99"/>
    <w:rsid w:val="00D424DE"/>
    <w:rsid w:val="00D43269"/>
    <w:rsid w:val="00D4346D"/>
    <w:rsid w:val="00D435E6"/>
    <w:rsid w:val="00D43C8E"/>
    <w:rsid w:val="00D44154"/>
    <w:rsid w:val="00D444E9"/>
    <w:rsid w:val="00D44A2C"/>
    <w:rsid w:val="00D44D65"/>
    <w:rsid w:val="00D44FED"/>
    <w:rsid w:val="00D4618C"/>
    <w:rsid w:val="00D46CBD"/>
    <w:rsid w:val="00D471EF"/>
    <w:rsid w:val="00D477DB"/>
    <w:rsid w:val="00D47BDE"/>
    <w:rsid w:val="00D47DDA"/>
    <w:rsid w:val="00D507E3"/>
    <w:rsid w:val="00D5117B"/>
    <w:rsid w:val="00D51D3A"/>
    <w:rsid w:val="00D51D3F"/>
    <w:rsid w:val="00D52659"/>
    <w:rsid w:val="00D549BD"/>
    <w:rsid w:val="00D56CEC"/>
    <w:rsid w:val="00D56F69"/>
    <w:rsid w:val="00D57326"/>
    <w:rsid w:val="00D57A19"/>
    <w:rsid w:val="00D60D90"/>
    <w:rsid w:val="00D612D6"/>
    <w:rsid w:val="00D6267F"/>
    <w:rsid w:val="00D66DD2"/>
    <w:rsid w:val="00D6785D"/>
    <w:rsid w:val="00D7185E"/>
    <w:rsid w:val="00D71E93"/>
    <w:rsid w:val="00D731B7"/>
    <w:rsid w:val="00D73DFE"/>
    <w:rsid w:val="00D7448C"/>
    <w:rsid w:val="00D77CEA"/>
    <w:rsid w:val="00D80240"/>
    <w:rsid w:val="00D80499"/>
    <w:rsid w:val="00D807DA"/>
    <w:rsid w:val="00D80D64"/>
    <w:rsid w:val="00D81B4B"/>
    <w:rsid w:val="00D81BEF"/>
    <w:rsid w:val="00D824FD"/>
    <w:rsid w:val="00D85A3C"/>
    <w:rsid w:val="00D86DB5"/>
    <w:rsid w:val="00D878B6"/>
    <w:rsid w:val="00D87D1D"/>
    <w:rsid w:val="00D87E1B"/>
    <w:rsid w:val="00D87E35"/>
    <w:rsid w:val="00D87E64"/>
    <w:rsid w:val="00D909EB"/>
    <w:rsid w:val="00D91786"/>
    <w:rsid w:val="00D92731"/>
    <w:rsid w:val="00D9366F"/>
    <w:rsid w:val="00D94DE4"/>
    <w:rsid w:val="00D95C1B"/>
    <w:rsid w:val="00D972E1"/>
    <w:rsid w:val="00DA08F8"/>
    <w:rsid w:val="00DA15C4"/>
    <w:rsid w:val="00DA17FD"/>
    <w:rsid w:val="00DA2408"/>
    <w:rsid w:val="00DA25EA"/>
    <w:rsid w:val="00DA587E"/>
    <w:rsid w:val="00DA6832"/>
    <w:rsid w:val="00DA6F03"/>
    <w:rsid w:val="00DB0EB8"/>
    <w:rsid w:val="00DB0FD8"/>
    <w:rsid w:val="00DB35EE"/>
    <w:rsid w:val="00DB36B2"/>
    <w:rsid w:val="00DB3878"/>
    <w:rsid w:val="00DB5660"/>
    <w:rsid w:val="00DB5A4F"/>
    <w:rsid w:val="00DB5C3B"/>
    <w:rsid w:val="00DB6088"/>
    <w:rsid w:val="00DB65E4"/>
    <w:rsid w:val="00DB6D78"/>
    <w:rsid w:val="00DB7261"/>
    <w:rsid w:val="00DB78A2"/>
    <w:rsid w:val="00DC0293"/>
    <w:rsid w:val="00DC037E"/>
    <w:rsid w:val="00DC04AE"/>
    <w:rsid w:val="00DC052C"/>
    <w:rsid w:val="00DC2208"/>
    <w:rsid w:val="00DC2211"/>
    <w:rsid w:val="00DC2C56"/>
    <w:rsid w:val="00DC32CD"/>
    <w:rsid w:val="00DC6B9D"/>
    <w:rsid w:val="00DC7152"/>
    <w:rsid w:val="00DC71F8"/>
    <w:rsid w:val="00DC7593"/>
    <w:rsid w:val="00DD09AC"/>
    <w:rsid w:val="00DD164D"/>
    <w:rsid w:val="00DD1818"/>
    <w:rsid w:val="00DD1EC9"/>
    <w:rsid w:val="00DD320C"/>
    <w:rsid w:val="00DD36FE"/>
    <w:rsid w:val="00DD54A5"/>
    <w:rsid w:val="00DD5A49"/>
    <w:rsid w:val="00DD62AB"/>
    <w:rsid w:val="00DD7E65"/>
    <w:rsid w:val="00DE0E11"/>
    <w:rsid w:val="00DE2EFB"/>
    <w:rsid w:val="00DE33EF"/>
    <w:rsid w:val="00DE467A"/>
    <w:rsid w:val="00DE48F3"/>
    <w:rsid w:val="00DE5D7D"/>
    <w:rsid w:val="00DE5F36"/>
    <w:rsid w:val="00DE69D4"/>
    <w:rsid w:val="00DE6FAF"/>
    <w:rsid w:val="00DE7DD7"/>
    <w:rsid w:val="00DF0CCE"/>
    <w:rsid w:val="00DF1417"/>
    <w:rsid w:val="00DF15B2"/>
    <w:rsid w:val="00DF22E9"/>
    <w:rsid w:val="00DF2426"/>
    <w:rsid w:val="00DF31DF"/>
    <w:rsid w:val="00DF4AA1"/>
    <w:rsid w:val="00DF4DD4"/>
    <w:rsid w:val="00DF551E"/>
    <w:rsid w:val="00DF61A6"/>
    <w:rsid w:val="00DF61DD"/>
    <w:rsid w:val="00DF686B"/>
    <w:rsid w:val="00DF6AF6"/>
    <w:rsid w:val="00E01C65"/>
    <w:rsid w:val="00E02140"/>
    <w:rsid w:val="00E0292F"/>
    <w:rsid w:val="00E02E56"/>
    <w:rsid w:val="00E044D2"/>
    <w:rsid w:val="00E0484F"/>
    <w:rsid w:val="00E04F0D"/>
    <w:rsid w:val="00E0511D"/>
    <w:rsid w:val="00E05867"/>
    <w:rsid w:val="00E060B3"/>
    <w:rsid w:val="00E06885"/>
    <w:rsid w:val="00E06952"/>
    <w:rsid w:val="00E06D81"/>
    <w:rsid w:val="00E074F5"/>
    <w:rsid w:val="00E07FC0"/>
    <w:rsid w:val="00E10222"/>
    <w:rsid w:val="00E102B7"/>
    <w:rsid w:val="00E1064A"/>
    <w:rsid w:val="00E12011"/>
    <w:rsid w:val="00E12722"/>
    <w:rsid w:val="00E1359C"/>
    <w:rsid w:val="00E14FF3"/>
    <w:rsid w:val="00E15708"/>
    <w:rsid w:val="00E16045"/>
    <w:rsid w:val="00E16862"/>
    <w:rsid w:val="00E16A45"/>
    <w:rsid w:val="00E16EE7"/>
    <w:rsid w:val="00E1788C"/>
    <w:rsid w:val="00E232AD"/>
    <w:rsid w:val="00E24990"/>
    <w:rsid w:val="00E262CD"/>
    <w:rsid w:val="00E2659E"/>
    <w:rsid w:val="00E26EB7"/>
    <w:rsid w:val="00E30B45"/>
    <w:rsid w:val="00E32EE0"/>
    <w:rsid w:val="00E3476E"/>
    <w:rsid w:val="00E362C0"/>
    <w:rsid w:val="00E3631A"/>
    <w:rsid w:val="00E36BC5"/>
    <w:rsid w:val="00E4058B"/>
    <w:rsid w:val="00E41E02"/>
    <w:rsid w:val="00E42559"/>
    <w:rsid w:val="00E42C29"/>
    <w:rsid w:val="00E43C90"/>
    <w:rsid w:val="00E45021"/>
    <w:rsid w:val="00E450C9"/>
    <w:rsid w:val="00E45735"/>
    <w:rsid w:val="00E45907"/>
    <w:rsid w:val="00E47B82"/>
    <w:rsid w:val="00E50941"/>
    <w:rsid w:val="00E50D8F"/>
    <w:rsid w:val="00E51C01"/>
    <w:rsid w:val="00E51EB4"/>
    <w:rsid w:val="00E52071"/>
    <w:rsid w:val="00E523CE"/>
    <w:rsid w:val="00E52716"/>
    <w:rsid w:val="00E535EA"/>
    <w:rsid w:val="00E54EA1"/>
    <w:rsid w:val="00E56DA0"/>
    <w:rsid w:val="00E605C2"/>
    <w:rsid w:val="00E608D6"/>
    <w:rsid w:val="00E6116E"/>
    <w:rsid w:val="00E61500"/>
    <w:rsid w:val="00E61BA9"/>
    <w:rsid w:val="00E622A1"/>
    <w:rsid w:val="00E62E26"/>
    <w:rsid w:val="00E63A46"/>
    <w:rsid w:val="00E65301"/>
    <w:rsid w:val="00E65360"/>
    <w:rsid w:val="00E66C27"/>
    <w:rsid w:val="00E676DA"/>
    <w:rsid w:val="00E6772A"/>
    <w:rsid w:val="00E71E38"/>
    <w:rsid w:val="00E7548E"/>
    <w:rsid w:val="00E75DF8"/>
    <w:rsid w:val="00E80036"/>
    <w:rsid w:val="00E80DD1"/>
    <w:rsid w:val="00E814FE"/>
    <w:rsid w:val="00E816E9"/>
    <w:rsid w:val="00E819E4"/>
    <w:rsid w:val="00E83863"/>
    <w:rsid w:val="00E84BEC"/>
    <w:rsid w:val="00E84C6D"/>
    <w:rsid w:val="00E8528E"/>
    <w:rsid w:val="00E862E3"/>
    <w:rsid w:val="00E86876"/>
    <w:rsid w:val="00E86A5D"/>
    <w:rsid w:val="00E8745C"/>
    <w:rsid w:val="00E879B3"/>
    <w:rsid w:val="00E9102B"/>
    <w:rsid w:val="00E91484"/>
    <w:rsid w:val="00E91B29"/>
    <w:rsid w:val="00E9262A"/>
    <w:rsid w:val="00E93064"/>
    <w:rsid w:val="00E945A0"/>
    <w:rsid w:val="00E94B26"/>
    <w:rsid w:val="00E95421"/>
    <w:rsid w:val="00E96C4A"/>
    <w:rsid w:val="00E97C9A"/>
    <w:rsid w:val="00E97F7D"/>
    <w:rsid w:val="00EA0CC4"/>
    <w:rsid w:val="00EA0D7B"/>
    <w:rsid w:val="00EA1932"/>
    <w:rsid w:val="00EA3968"/>
    <w:rsid w:val="00EA40C4"/>
    <w:rsid w:val="00EA522B"/>
    <w:rsid w:val="00EA6623"/>
    <w:rsid w:val="00EA6F16"/>
    <w:rsid w:val="00EA7747"/>
    <w:rsid w:val="00EA7898"/>
    <w:rsid w:val="00EA7F62"/>
    <w:rsid w:val="00EB037B"/>
    <w:rsid w:val="00EB2D55"/>
    <w:rsid w:val="00EB2E83"/>
    <w:rsid w:val="00EB3428"/>
    <w:rsid w:val="00EB4009"/>
    <w:rsid w:val="00EB425A"/>
    <w:rsid w:val="00EB5B92"/>
    <w:rsid w:val="00EB6DD8"/>
    <w:rsid w:val="00EC07A8"/>
    <w:rsid w:val="00EC24BD"/>
    <w:rsid w:val="00EC54CC"/>
    <w:rsid w:val="00EC570E"/>
    <w:rsid w:val="00EC5B39"/>
    <w:rsid w:val="00ED0E14"/>
    <w:rsid w:val="00ED2FCA"/>
    <w:rsid w:val="00ED3418"/>
    <w:rsid w:val="00ED3981"/>
    <w:rsid w:val="00ED3ECF"/>
    <w:rsid w:val="00ED413F"/>
    <w:rsid w:val="00ED41FD"/>
    <w:rsid w:val="00ED4452"/>
    <w:rsid w:val="00ED5EFF"/>
    <w:rsid w:val="00ED74D4"/>
    <w:rsid w:val="00EE02F9"/>
    <w:rsid w:val="00EE0585"/>
    <w:rsid w:val="00EE0664"/>
    <w:rsid w:val="00EE0898"/>
    <w:rsid w:val="00EE0CF1"/>
    <w:rsid w:val="00EE47A0"/>
    <w:rsid w:val="00EE5068"/>
    <w:rsid w:val="00EE59A5"/>
    <w:rsid w:val="00EE64E3"/>
    <w:rsid w:val="00EE66A9"/>
    <w:rsid w:val="00EE67AA"/>
    <w:rsid w:val="00EE7E39"/>
    <w:rsid w:val="00EE7EDB"/>
    <w:rsid w:val="00EF01C3"/>
    <w:rsid w:val="00EF06AF"/>
    <w:rsid w:val="00EF1CEC"/>
    <w:rsid w:val="00EF5270"/>
    <w:rsid w:val="00EF5F14"/>
    <w:rsid w:val="00EF652E"/>
    <w:rsid w:val="00EF7268"/>
    <w:rsid w:val="00EF7E75"/>
    <w:rsid w:val="00F000AA"/>
    <w:rsid w:val="00F00ADB"/>
    <w:rsid w:val="00F01E1B"/>
    <w:rsid w:val="00F033AC"/>
    <w:rsid w:val="00F048B2"/>
    <w:rsid w:val="00F04C01"/>
    <w:rsid w:val="00F051F4"/>
    <w:rsid w:val="00F1000B"/>
    <w:rsid w:val="00F140A7"/>
    <w:rsid w:val="00F14829"/>
    <w:rsid w:val="00F14A60"/>
    <w:rsid w:val="00F16BFA"/>
    <w:rsid w:val="00F16D70"/>
    <w:rsid w:val="00F1742A"/>
    <w:rsid w:val="00F174ED"/>
    <w:rsid w:val="00F206D4"/>
    <w:rsid w:val="00F2242A"/>
    <w:rsid w:val="00F22CBB"/>
    <w:rsid w:val="00F22E32"/>
    <w:rsid w:val="00F245C5"/>
    <w:rsid w:val="00F251BB"/>
    <w:rsid w:val="00F25D93"/>
    <w:rsid w:val="00F26958"/>
    <w:rsid w:val="00F26970"/>
    <w:rsid w:val="00F26B11"/>
    <w:rsid w:val="00F27DB2"/>
    <w:rsid w:val="00F304F2"/>
    <w:rsid w:val="00F30647"/>
    <w:rsid w:val="00F35DF9"/>
    <w:rsid w:val="00F3639B"/>
    <w:rsid w:val="00F363EC"/>
    <w:rsid w:val="00F367BD"/>
    <w:rsid w:val="00F36D98"/>
    <w:rsid w:val="00F37BCB"/>
    <w:rsid w:val="00F4012E"/>
    <w:rsid w:val="00F40696"/>
    <w:rsid w:val="00F428C1"/>
    <w:rsid w:val="00F42DE5"/>
    <w:rsid w:val="00F42F15"/>
    <w:rsid w:val="00F4309B"/>
    <w:rsid w:val="00F433B8"/>
    <w:rsid w:val="00F46158"/>
    <w:rsid w:val="00F5087B"/>
    <w:rsid w:val="00F5145E"/>
    <w:rsid w:val="00F51791"/>
    <w:rsid w:val="00F54420"/>
    <w:rsid w:val="00F56B38"/>
    <w:rsid w:val="00F56BEE"/>
    <w:rsid w:val="00F577C3"/>
    <w:rsid w:val="00F61084"/>
    <w:rsid w:val="00F6220D"/>
    <w:rsid w:val="00F631FB"/>
    <w:rsid w:val="00F6385B"/>
    <w:rsid w:val="00F64784"/>
    <w:rsid w:val="00F64B75"/>
    <w:rsid w:val="00F65008"/>
    <w:rsid w:val="00F655FD"/>
    <w:rsid w:val="00F65AEE"/>
    <w:rsid w:val="00F66995"/>
    <w:rsid w:val="00F67E2B"/>
    <w:rsid w:val="00F73FA1"/>
    <w:rsid w:val="00F746A2"/>
    <w:rsid w:val="00F74915"/>
    <w:rsid w:val="00F74CE1"/>
    <w:rsid w:val="00F75D27"/>
    <w:rsid w:val="00F7760B"/>
    <w:rsid w:val="00F80A7E"/>
    <w:rsid w:val="00F8166D"/>
    <w:rsid w:val="00F819B8"/>
    <w:rsid w:val="00F81CDD"/>
    <w:rsid w:val="00F81F15"/>
    <w:rsid w:val="00F821CB"/>
    <w:rsid w:val="00F821F7"/>
    <w:rsid w:val="00F82F52"/>
    <w:rsid w:val="00F8515A"/>
    <w:rsid w:val="00F86FDC"/>
    <w:rsid w:val="00F87930"/>
    <w:rsid w:val="00F9035E"/>
    <w:rsid w:val="00F911AC"/>
    <w:rsid w:val="00F93956"/>
    <w:rsid w:val="00F93D03"/>
    <w:rsid w:val="00F94029"/>
    <w:rsid w:val="00F94BF1"/>
    <w:rsid w:val="00F94C92"/>
    <w:rsid w:val="00F95460"/>
    <w:rsid w:val="00F9560A"/>
    <w:rsid w:val="00F95874"/>
    <w:rsid w:val="00F959A7"/>
    <w:rsid w:val="00F95E4A"/>
    <w:rsid w:val="00F966FA"/>
    <w:rsid w:val="00F96ACE"/>
    <w:rsid w:val="00F976B5"/>
    <w:rsid w:val="00F97B30"/>
    <w:rsid w:val="00FA119E"/>
    <w:rsid w:val="00FA16C9"/>
    <w:rsid w:val="00FA2AC6"/>
    <w:rsid w:val="00FA2B6B"/>
    <w:rsid w:val="00FA2FAC"/>
    <w:rsid w:val="00FA4302"/>
    <w:rsid w:val="00FA4447"/>
    <w:rsid w:val="00FA4890"/>
    <w:rsid w:val="00FA4EED"/>
    <w:rsid w:val="00FA68E2"/>
    <w:rsid w:val="00FA7606"/>
    <w:rsid w:val="00FA7784"/>
    <w:rsid w:val="00FB00A5"/>
    <w:rsid w:val="00FB1281"/>
    <w:rsid w:val="00FB28F7"/>
    <w:rsid w:val="00FB409D"/>
    <w:rsid w:val="00FB48AE"/>
    <w:rsid w:val="00FB520B"/>
    <w:rsid w:val="00FB55B2"/>
    <w:rsid w:val="00FB5E43"/>
    <w:rsid w:val="00FB75DA"/>
    <w:rsid w:val="00FB7DC6"/>
    <w:rsid w:val="00FC10F7"/>
    <w:rsid w:val="00FC1202"/>
    <w:rsid w:val="00FC13A1"/>
    <w:rsid w:val="00FC21F8"/>
    <w:rsid w:val="00FC25BB"/>
    <w:rsid w:val="00FC2715"/>
    <w:rsid w:val="00FC419D"/>
    <w:rsid w:val="00FC4E45"/>
    <w:rsid w:val="00FC71D8"/>
    <w:rsid w:val="00FC7F30"/>
    <w:rsid w:val="00FD00F7"/>
    <w:rsid w:val="00FD012B"/>
    <w:rsid w:val="00FD0CE1"/>
    <w:rsid w:val="00FD14FF"/>
    <w:rsid w:val="00FD26AB"/>
    <w:rsid w:val="00FD3A00"/>
    <w:rsid w:val="00FD3F13"/>
    <w:rsid w:val="00FD481D"/>
    <w:rsid w:val="00FD58A3"/>
    <w:rsid w:val="00FD5C68"/>
    <w:rsid w:val="00FD60BF"/>
    <w:rsid w:val="00FD6A4F"/>
    <w:rsid w:val="00FD770A"/>
    <w:rsid w:val="00FD7847"/>
    <w:rsid w:val="00FE0AC5"/>
    <w:rsid w:val="00FE25F1"/>
    <w:rsid w:val="00FE387E"/>
    <w:rsid w:val="00FE4A39"/>
    <w:rsid w:val="00FE6739"/>
    <w:rsid w:val="00FE68E3"/>
    <w:rsid w:val="00FE6D9F"/>
    <w:rsid w:val="00FE6E43"/>
    <w:rsid w:val="00FE71FE"/>
    <w:rsid w:val="00FE7276"/>
    <w:rsid w:val="00FF02D3"/>
    <w:rsid w:val="00FF039B"/>
    <w:rsid w:val="00FF1E22"/>
    <w:rsid w:val="00FF2022"/>
    <w:rsid w:val="00FF2448"/>
    <w:rsid w:val="00FF49C8"/>
    <w:rsid w:val="00FF6A45"/>
    <w:rsid w:val="00FF70AF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060E5A"/>
  <w15:docId w15:val="{8B2175A2-6F65-4D80-BCEA-4829F305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19B3"/>
    <w:pPr>
      <w:jc w:val="both"/>
    </w:pPr>
    <w:rPr>
      <w:rFonts w:ascii="Aptos" w:hAnsi="Aptos"/>
      <w:sz w:val="24"/>
    </w:rPr>
  </w:style>
  <w:style w:type="paragraph" w:styleId="berschrift1">
    <w:name w:val="heading 1"/>
    <w:basedOn w:val="Standard"/>
    <w:next w:val="Standard"/>
    <w:qFormat/>
    <w:rsid w:val="00FB520B"/>
    <w:pPr>
      <w:keepNext/>
      <w:numPr>
        <w:numId w:val="3"/>
      </w:numPr>
      <w:jc w:val="left"/>
      <w:outlineLvl w:val="0"/>
    </w:pPr>
  </w:style>
  <w:style w:type="paragraph" w:styleId="berschrift2">
    <w:name w:val="heading 2"/>
    <w:basedOn w:val="Standard"/>
    <w:next w:val="Standard"/>
    <w:qFormat/>
    <w:rsid w:val="000C0DA3"/>
    <w:pPr>
      <w:keepNext/>
      <w:numPr>
        <w:numId w:val="7"/>
      </w:numPr>
      <w:ind w:right="-567"/>
      <w:jc w:val="left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AA2BD6"/>
    <w:pPr>
      <w:keepNext/>
      <w:jc w:val="left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5F5DA3"/>
    <w:pPr>
      <w:ind w:left="705"/>
      <w:jc w:val="left"/>
    </w:pPr>
  </w:style>
  <w:style w:type="paragraph" w:styleId="Textkrper">
    <w:name w:val="Body Text"/>
    <w:basedOn w:val="Standard"/>
    <w:rsid w:val="005F5DA3"/>
    <w:pPr>
      <w:overflowPunct w:val="0"/>
      <w:autoSpaceDE w:val="0"/>
      <w:autoSpaceDN w:val="0"/>
      <w:adjustRightInd w:val="0"/>
      <w:textAlignment w:val="baseline"/>
    </w:pPr>
  </w:style>
  <w:style w:type="paragraph" w:styleId="Kopfzeile">
    <w:name w:val="header"/>
    <w:basedOn w:val="Standard"/>
    <w:rsid w:val="005F5D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F5DA3"/>
    <w:pPr>
      <w:tabs>
        <w:tab w:val="center" w:pos="4536"/>
        <w:tab w:val="right" w:pos="9072"/>
      </w:tabs>
    </w:pPr>
  </w:style>
  <w:style w:type="paragraph" w:customStyle="1" w:styleId="BriefLandesvereinAbteilung">
    <w:name w:val="Brief Landesverein Abteilung"/>
    <w:basedOn w:val="Standard"/>
    <w:rsid w:val="00CD6902"/>
    <w:pPr>
      <w:spacing w:line="240" w:lineRule="exact"/>
      <w:jc w:val="left"/>
    </w:pPr>
    <w:rPr>
      <w:rFonts w:cs="Arial Unicode MS"/>
      <w:sz w:val="20"/>
    </w:rPr>
  </w:style>
  <w:style w:type="character" w:styleId="Hyperlink">
    <w:name w:val="Hyperlink"/>
    <w:uiPriority w:val="99"/>
    <w:unhideWhenUsed/>
    <w:rsid w:val="00AF2D9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54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9546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C812C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312DA"/>
    <w:rPr>
      <w:color w:val="605E5C"/>
      <w:shd w:val="clear" w:color="auto" w:fill="E1DFDD"/>
    </w:rPr>
  </w:style>
  <w:style w:type="paragraph" w:customStyle="1" w:styleId="GFGrundschrift">
    <w:name w:val="GF Grundschrift"/>
    <w:aliases w:val=" fett"/>
    <w:rsid w:val="003505A7"/>
    <w:pPr>
      <w:suppressAutoHyphens/>
      <w:spacing w:line="277" w:lineRule="atLeast"/>
    </w:pPr>
    <w:rPr>
      <w:rFonts w:ascii="Times-TIMES NEW ROMAN" w:hAnsi="Times-TIMES NEW ROMAN"/>
      <w:b/>
      <w:noProof/>
      <w:sz w:val="24"/>
    </w:rPr>
  </w:style>
  <w:style w:type="paragraph" w:styleId="Aufzhlungszeichen3">
    <w:name w:val="List Bullet 3"/>
    <w:basedOn w:val="Standard"/>
    <w:autoRedefine/>
    <w:semiHidden/>
    <w:rsid w:val="00DF31DF"/>
    <w:pPr>
      <w:numPr>
        <w:numId w:val="21"/>
      </w:numPr>
      <w:tabs>
        <w:tab w:val="clear" w:pos="717"/>
        <w:tab w:val="left" w:pos="567"/>
        <w:tab w:val="left" w:pos="640"/>
        <w:tab w:val="left" w:pos="1100"/>
      </w:tabs>
      <w:overflowPunct w:val="0"/>
      <w:spacing w:line="300" w:lineRule="exact"/>
      <w:ind w:left="0" w:firstLine="0"/>
      <w:textAlignment w:val="baseline"/>
    </w:pPr>
    <w:rPr>
      <w:rFonts w:ascii="Arial" w:hAnsi="Arial" w:cs="Arial"/>
      <w:b/>
      <w:bCs/>
      <w:i/>
      <w:iCs/>
    </w:rPr>
  </w:style>
  <w:style w:type="paragraph" w:customStyle="1" w:styleId="Aufzhlung">
    <w:name w:val="Aufzählung"/>
    <w:basedOn w:val="Standard"/>
    <w:uiPriority w:val="1"/>
    <w:qFormat/>
    <w:rsid w:val="008678DF"/>
    <w:pPr>
      <w:numPr>
        <w:numId w:val="22"/>
      </w:numPr>
      <w:tabs>
        <w:tab w:val="left" w:pos="567"/>
      </w:tabs>
      <w:spacing w:line="300" w:lineRule="exact"/>
      <w:ind w:left="284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@Rielaender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-Rielaender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SM\PSM-Entlassungs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8144-3C7B-4A4A-A241-1957841A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PSM-Entlassungsbrief</Template>
  <TotalTime>0</TotalTime>
  <Pages>2</Pages>
  <Words>293</Words>
  <Characters>2088</Characters>
  <Application>Microsoft Office Word</Application>
  <DocSecurity>0</DocSecurity>
  <Lines>41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LVIM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Knaak, Stephanie</dc:creator>
  <cp:lastModifiedBy>Maximilian Rieländer</cp:lastModifiedBy>
  <cp:revision>14</cp:revision>
  <cp:lastPrinted>2026-07-27T16:43:00Z</cp:lastPrinted>
  <dcterms:created xsi:type="dcterms:W3CDTF">2026-07-28T07:51:00Z</dcterms:created>
  <dcterms:modified xsi:type="dcterms:W3CDTF">2026-07-28T07:59:00Z</dcterms:modified>
</cp:coreProperties>
</file>