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F100A" w14:textId="77777777" w:rsidR="00B253A8" w:rsidRDefault="00B253A8" w:rsidP="00F174ED">
      <w:pPr>
        <w:spacing w:line="276" w:lineRule="auto"/>
        <w:rPr>
          <w:rFonts w:cs="Arial"/>
          <w:color w:val="404040" w:themeColor="text1" w:themeTint="BF"/>
        </w:rPr>
      </w:pPr>
    </w:p>
    <w:p w14:paraId="4D653F28" w14:textId="61A2805D" w:rsidR="00CD5837" w:rsidRDefault="007E6828" w:rsidP="00F174ED">
      <w:pPr>
        <w:spacing w:line="276" w:lineRule="auto"/>
        <w:rPr>
          <w:rFonts w:cs="Arial"/>
          <w:color w:val="404040" w:themeColor="text1" w:themeTint="BF"/>
        </w:rPr>
      </w:pPr>
      <w:r>
        <w:rPr>
          <w:rFonts w:cs="Arial"/>
          <w:color w:val="404040" w:themeColor="text1" w:themeTint="BF"/>
        </w:rPr>
        <w:t>Maximilian Rieländer</w:t>
      </w:r>
      <w:r w:rsidR="00F94C92">
        <w:rPr>
          <w:rFonts w:cs="Arial"/>
          <w:color w:val="404040" w:themeColor="text1" w:themeTint="BF"/>
        </w:rPr>
        <w:tab/>
      </w:r>
      <w:r w:rsidR="00F94C92">
        <w:rPr>
          <w:rFonts w:cs="Arial"/>
          <w:color w:val="404040" w:themeColor="text1" w:themeTint="BF"/>
        </w:rPr>
        <w:tab/>
      </w:r>
      <w:r w:rsidR="00F94C92">
        <w:rPr>
          <w:rFonts w:cs="Arial"/>
          <w:color w:val="404040" w:themeColor="text1" w:themeTint="BF"/>
        </w:rPr>
        <w:tab/>
      </w:r>
      <w:r w:rsidR="00F94C92">
        <w:rPr>
          <w:rFonts w:cs="Arial"/>
          <w:color w:val="404040" w:themeColor="text1" w:themeTint="BF"/>
        </w:rPr>
        <w:tab/>
      </w:r>
      <w:r w:rsidR="00F94C92">
        <w:rPr>
          <w:rFonts w:cs="Arial"/>
          <w:color w:val="404040" w:themeColor="text1" w:themeTint="BF"/>
        </w:rPr>
        <w:tab/>
        <w:t xml:space="preserve">33397 Rietberg </w:t>
      </w:r>
    </w:p>
    <w:p w14:paraId="6AC78DF9" w14:textId="79084E71" w:rsidR="007E6828" w:rsidRDefault="00F94C92" w:rsidP="00F174ED">
      <w:pPr>
        <w:spacing w:line="276" w:lineRule="auto"/>
        <w:rPr>
          <w:rFonts w:cs="Arial"/>
          <w:color w:val="404040" w:themeColor="text1" w:themeTint="BF"/>
        </w:rPr>
      </w:pPr>
      <w:r>
        <w:rPr>
          <w:rFonts w:cs="Arial"/>
          <w:color w:val="404040" w:themeColor="text1" w:themeTint="BF"/>
        </w:rPr>
        <w:t>Diplom-Psychologe</w:t>
      </w:r>
      <w:r>
        <w:rPr>
          <w:rFonts w:cs="Arial"/>
          <w:color w:val="404040" w:themeColor="text1" w:themeTint="BF"/>
        </w:rPr>
        <w:tab/>
      </w:r>
      <w:r>
        <w:rPr>
          <w:rFonts w:cs="Arial"/>
          <w:color w:val="404040" w:themeColor="text1" w:themeTint="BF"/>
        </w:rPr>
        <w:tab/>
      </w:r>
      <w:r>
        <w:rPr>
          <w:rFonts w:cs="Arial"/>
          <w:color w:val="404040" w:themeColor="text1" w:themeTint="BF"/>
        </w:rPr>
        <w:tab/>
      </w:r>
      <w:r>
        <w:rPr>
          <w:rFonts w:cs="Arial"/>
          <w:color w:val="404040" w:themeColor="text1" w:themeTint="BF"/>
        </w:rPr>
        <w:tab/>
      </w:r>
      <w:r>
        <w:rPr>
          <w:rFonts w:cs="Arial"/>
          <w:color w:val="404040" w:themeColor="text1" w:themeTint="BF"/>
        </w:rPr>
        <w:tab/>
      </w:r>
      <w:r w:rsidR="00BF7203">
        <w:rPr>
          <w:rFonts w:cs="Arial"/>
          <w:color w:val="404040" w:themeColor="text1" w:themeTint="BF"/>
        </w:rPr>
        <w:tab/>
      </w:r>
      <w:r w:rsidR="00CF23DC">
        <w:rPr>
          <w:rFonts w:cs="Arial"/>
          <w:color w:val="404040" w:themeColor="text1" w:themeTint="BF"/>
        </w:rPr>
        <w:t>Müntestraße 5</w:t>
      </w:r>
    </w:p>
    <w:p w14:paraId="3FE15085" w14:textId="44623E71" w:rsidR="00F94C92" w:rsidRDefault="00F94C92" w:rsidP="00F174ED">
      <w:pPr>
        <w:spacing w:line="276" w:lineRule="auto"/>
        <w:rPr>
          <w:rFonts w:cs="Arial"/>
          <w:color w:val="404040" w:themeColor="text1" w:themeTint="BF"/>
        </w:rPr>
      </w:pPr>
      <w:r>
        <w:rPr>
          <w:rFonts w:cs="Arial"/>
          <w:color w:val="404040" w:themeColor="text1" w:themeTint="BF"/>
        </w:rPr>
        <w:t>Psychol</w:t>
      </w:r>
      <w:r w:rsidR="00A446EE">
        <w:rPr>
          <w:rFonts w:cs="Arial"/>
          <w:color w:val="404040" w:themeColor="text1" w:themeTint="BF"/>
        </w:rPr>
        <w:t>ogischer</w:t>
      </w:r>
      <w:r>
        <w:rPr>
          <w:rFonts w:cs="Arial"/>
          <w:color w:val="404040" w:themeColor="text1" w:themeTint="BF"/>
        </w:rPr>
        <w:t xml:space="preserve"> Psyc</w:t>
      </w:r>
      <w:r w:rsidR="00B32A7F">
        <w:rPr>
          <w:rFonts w:cs="Arial"/>
          <w:color w:val="404040" w:themeColor="text1" w:themeTint="BF"/>
        </w:rPr>
        <w:t>h</w:t>
      </w:r>
      <w:r>
        <w:rPr>
          <w:rFonts w:cs="Arial"/>
          <w:color w:val="404040" w:themeColor="text1" w:themeTint="BF"/>
        </w:rPr>
        <w:t>otherapeut</w:t>
      </w:r>
      <w:r w:rsidR="00B32A7F">
        <w:rPr>
          <w:rFonts w:cs="Arial"/>
          <w:color w:val="404040" w:themeColor="text1" w:themeTint="BF"/>
        </w:rPr>
        <w:tab/>
      </w:r>
      <w:r w:rsidR="00B32A7F">
        <w:rPr>
          <w:rFonts w:cs="Arial"/>
          <w:color w:val="404040" w:themeColor="text1" w:themeTint="BF"/>
        </w:rPr>
        <w:tab/>
      </w:r>
      <w:r w:rsidR="00B32A7F">
        <w:rPr>
          <w:rFonts w:cs="Arial"/>
          <w:color w:val="404040" w:themeColor="text1" w:themeTint="BF"/>
        </w:rPr>
        <w:tab/>
      </w:r>
      <w:r w:rsidR="00CF23DC">
        <w:rPr>
          <w:rFonts w:cs="Arial"/>
          <w:color w:val="404040" w:themeColor="text1" w:themeTint="BF"/>
        </w:rPr>
        <w:tab/>
        <w:t>Telefon 05244 9274310</w:t>
      </w:r>
      <w:r w:rsidR="00B32A7F">
        <w:rPr>
          <w:rFonts w:cs="Arial"/>
          <w:color w:val="404040" w:themeColor="text1" w:themeTint="BF"/>
        </w:rPr>
        <w:t xml:space="preserve"> </w:t>
      </w:r>
    </w:p>
    <w:p w14:paraId="55FA0F33" w14:textId="6D81A356" w:rsidR="00CF23DC" w:rsidRDefault="00A446EE" w:rsidP="00CF23DC">
      <w:pPr>
        <w:spacing w:line="276" w:lineRule="auto"/>
        <w:rPr>
          <w:rFonts w:cs="Arial"/>
          <w:color w:val="404040" w:themeColor="text1" w:themeTint="BF"/>
        </w:rPr>
      </w:pPr>
      <w:r>
        <w:rPr>
          <w:rFonts w:cs="Arial"/>
          <w:color w:val="404040" w:themeColor="text1" w:themeTint="BF"/>
        </w:rPr>
        <w:t>Fachpsychologe für Gesundheitspsychologie (BDP)</w:t>
      </w:r>
      <w:r w:rsidR="00CF23DC">
        <w:rPr>
          <w:rFonts w:cs="Arial"/>
          <w:color w:val="404040" w:themeColor="text1" w:themeTint="BF"/>
        </w:rPr>
        <w:tab/>
        <w:t xml:space="preserve">Email: </w:t>
      </w:r>
      <w:hyperlink r:id="rId8" w:history="1">
        <w:r w:rsidR="00CF23DC" w:rsidRPr="009C3BB5">
          <w:rPr>
            <w:rStyle w:val="Hyperlink"/>
            <w:rFonts w:cs="Arial"/>
          </w:rPr>
          <w:t>PP@Rielaender.de</w:t>
        </w:r>
      </w:hyperlink>
      <w:r w:rsidR="00CF23DC">
        <w:rPr>
          <w:rFonts w:cs="Arial"/>
          <w:color w:val="404040" w:themeColor="text1" w:themeTint="BF"/>
        </w:rPr>
        <w:t xml:space="preserve"> </w:t>
      </w:r>
    </w:p>
    <w:p w14:paraId="146B5D96" w14:textId="2C76BF05" w:rsidR="00A446EE" w:rsidRDefault="00514C7E" w:rsidP="00F174ED">
      <w:pPr>
        <w:spacing w:line="276" w:lineRule="auto"/>
        <w:rPr>
          <w:rFonts w:cs="Arial"/>
          <w:color w:val="404040" w:themeColor="text1" w:themeTint="BF"/>
        </w:rPr>
      </w:pPr>
      <w:r>
        <w:rPr>
          <w:rFonts w:cs="Arial"/>
          <w:color w:val="404040" w:themeColor="text1" w:themeTint="BF"/>
        </w:rPr>
        <w:tab/>
      </w:r>
      <w:r>
        <w:rPr>
          <w:rFonts w:cs="Arial"/>
          <w:color w:val="404040" w:themeColor="text1" w:themeTint="BF"/>
        </w:rPr>
        <w:tab/>
      </w:r>
      <w:r>
        <w:rPr>
          <w:rFonts w:cs="Arial"/>
          <w:color w:val="404040" w:themeColor="text1" w:themeTint="BF"/>
        </w:rPr>
        <w:tab/>
      </w:r>
      <w:r>
        <w:rPr>
          <w:rFonts w:cs="Arial"/>
          <w:color w:val="404040" w:themeColor="text1" w:themeTint="BF"/>
        </w:rPr>
        <w:tab/>
      </w:r>
      <w:r>
        <w:rPr>
          <w:rFonts w:cs="Arial"/>
          <w:color w:val="404040" w:themeColor="text1" w:themeTint="BF"/>
        </w:rPr>
        <w:tab/>
      </w:r>
      <w:r>
        <w:rPr>
          <w:rFonts w:cs="Arial"/>
          <w:color w:val="404040" w:themeColor="text1" w:themeTint="BF"/>
        </w:rPr>
        <w:tab/>
      </w:r>
      <w:r>
        <w:rPr>
          <w:rFonts w:cs="Arial"/>
          <w:color w:val="404040" w:themeColor="text1" w:themeTint="BF"/>
        </w:rPr>
        <w:tab/>
      </w:r>
      <w:r>
        <w:rPr>
          <w:rFonts w:cs="Arial"/>
          <w:color w:val="404040" w:themeColor="text1" w:themeTint="BF"/>
        </w:rPr>
        <w:tab/>
        <w:t xml:space="preserve">Web:   </w:t>
      </w:r>
      <w:hyperlink r:id="rId9" w:history="1">
        <w:r w:rsidRPr="001F2C01">
          <w:rPr>
            <w:rStyle w:val="Hyperlink"/>
            <w:rFonts w:cs="Arial"/>
          </w:rPr>
          <w:t>www.PP-Rielaender.de</w:t>
        </w:r>
      </w:hyperlink>
      <w:r>
        <w:rPr>
          <w:rFonts w:cs="Arial"/>
          <w:color w:val="404040" w:themeColor="text1" w:themeTint="BF"/>
        </w:rPr>
        <w:t xml:space="preserve"> </w:t>
      </w:r>
      <w:r>
        <w:rPr>
          <w:rFonts w:cs="Arial"/>
          <w:color w:val="404040" w:themeColor="text1" w:themeTint="BF"/>
        </w:rPr>
        <w:tab/>
      </w:r>
    </w:p>
    <w:p w14:paraId="65F34445" w14:textId="77777777" w:rsidR="003178A9" w:rsidRDefault="003178A9" w:rsidP="00F174ED">
      <w:pPr>
        <w:spacing w:line="276" w:lineRule="auto"/>
        <w:jc w:val="center"/>
        <w:rPr>
          <w:b/>
          <w:color w:val="404040" w:themeColor="text1" w:themeTint="BF"/>
          <w:sz w:val="28"/>
          <w:szCs w:val="28"/>
        </w:rPr>
      </w:pPr>
    </w:p>
    <w:p w14:paraId="003FFB87" w14:textId="496C5FDE" w:rsidR="00623D22" w:rsidRDefault="003178A9" w:rsidP="00F174ED">
      <w:pPr>
        <w:spacing w:line="276" w:lineRule="auto"/>
        <w:jc w:val="center"/>
        <w:rPr>
          <w:b/>
          <w:color w:val="404040" w:themeColor="text1" w:themeTint="BF"/>
          <w:sz w:val="28"/>
          <w:szCs w:val="28"/>
        </w:rPr>
      </w:pPr>
      <w:r>
        <w:rPr>
          <w:b/>
          <w:color w:val="404040" w:themeColor="text1" w:themeTint="BF"/>
          <w:sz w:val="28"/>
          <w:szCs w:val="28"/>
        </w:rPr>
        <w:t>F</w:t>
      </w:r>
      <w:r w:rsidR="00653D4D">
        <w:rPr>
          <w:b/>
          <w:color w:val="404040" w:themeColor="text1" w:themeTint="BF"/>
          <w:sz w:val="28"/>
          <w:szCs w:val="28"/>
        </w:rPr>
        <w:t xml:space="preserve">ür eine </w:t>
      </w:r>
      <w:r w:rsidR="007C6B1A" w:rsidRPr="009A7407">
        <w:rPr>
          <w:b/>
          <w:color w:val="404040" w:themeColor="text1" w:themeTint="BF"/>
          <w:sz w:val="28"/>
          <w:szCs w:val="28"/>
        </w:rPr>
        <w:t>Psychosomatische Reha-Nachsorge</w:t>
      </w:r>
      <w:r>
        <w:rPr>
          <w:b/>
          <w:color w:val="404040" w:themeColor="text1" w:themeTint="BF"/>
          <w:sz w:val="28"/>
          <w:szCs w:val="28"/>
        </w:rPr>
        <w:t xml:space="preserve">:  </w:t>
      </w:r>
      <w:r w:rsidR="00442D16">
        <w:rPr>
          <w:b/>
          <w:color w:val="404040" w:themeColor="text1" w:themeTint="BF"/>
          <w:sz w:val="28"/>
          <w:szCs w:val="28"/>
        </w:rPr>
        <w:t>Fragebogen zu Zielsetzungen</w:t>
      </w:r>
    </w:p>
    <w:p w14:paraId="3C127D7B" w14:textId="77777777" w:rsidR="003178A9" w:rsidRPr="009A7407" w:rsidRDefault="003178A9" w:rsidP="00F174ED">
      <w:pPr>
        <w:spacing w:line="276" w:lineRule="auto"/>
        <w:jc w:val="center"/>
        <w:rPr>
          <w:b/>
          <w:color w:val="404040" w:themeColor="text1" w:themeTint="BF"/>
          <w:sz w:val="28"/>
          <w:szCs w:val="28"/>
        </w:rPr>
      </w:pPr>
    </w:p>
    <w:p w14:paraId="3A8639E4" w14:textId="41B65EE9" w:rsidR="005E79E7" w:rsidRDefault="005E79E7" w:rsidP="003B1B6D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A. </w:t>
      </w:r>
      <w:r w:rsidR="009946FB" w:rsidRPr="005E79E7">
        <w:rPr>
          <w:b/>
          <w:bCs/>
          <w:sz w:val="28"/>
          <w:szCs w:val="28"/>
        </w:rPr>
        <w:t xml:space="preserve">Was möchte ich (von Herzen) </w:t>
      </w:r>
      <w:r w:rsidRPr="005E79E7">
        <w:rPr>
          <w:b/>
          <w:bCs/>
          <w:sz w:val="28"/>
          <w:szCs w:val="28"/>
        </w:rPr>
        <w:t>für meine Gesundheit</w:t>
      </w:r>
      <w:r w:rsidR="00434C5C">
        <w:rPr>
          <w:b/>
          <w:bCs/>
          <w:sz w:val="28"/>
          <w:szCs w:val="28"/>
        </w:rPr>
        <w:t xml:space="preserve"> anstreben</w:t>
      </w:r>
      <w:r w:rsidRPr="005E79E7">
        <w:rPr>
          <w:b/>
          <w:bCs/>
          <w:sz w:val="28"/>
          <w:szCs w:val="28"/>
        </w:rPr>
        <w:t>?</w:t>
      </w:r>
    </w:p>
    <w:p w14:paraId="4FD616E9" w14:textId="77777777" w:rsidR="005E79E7" w:rsidRDefault="005E79E7" w:rsidP="003B1B6D">
      <w:pPr>
        <w:jc w:val="left"/>
        <w:rPr>
          <w:b/>
          <w:bCs/>
          <w:sz w:val="28"/>
          <w:szCs w:val="28"/>
        </w:rPr>
      </w:pPr>
    </w:p>
    <w:p w14:paraId="45ABCA4D" w14:textId="77777777" w:rsidR="006B5F5F" w:rsidRDefault="006B5F5F" w:rsidP="003B1B6D">
      <w:pPr>
        <w:jc w:val="left"/>
        <w:rPr>
          <w:b/>
          <w:bCs/>
          <w:sz w:val="28"/>
          <w:szCs w:val="28"/>
        </w:rPr>
      </w:pPr>
    </w:p>
    <w:p w14:paraId="1396F8BD" w14:textId="77777777" w:rsidR="005E79E7" w:rsidRDefault="005E79E7" w:rsidP="003B1B6D">
      <w:pPr>
        <w:jc w:val="left"/>
        <w:rPr>
          <w:b/>
          <w:bCs/>
          <w:sz w:val="28"/>
          <w:szCs w:val="28"/>
        </w:rPr>
      </w:pPr>
    </w:p>
    <w:p w14:paraId="316AA3B0" w14:textId="77777777" w:rsidR="005E79E7" w:rsidRDefault="005E79E7" w:rsidP="003B1B6D">
      <w:pPr>
        <w:jc w:val="left"/>
        <w:rPr>
          <w:sz w:val="28"/>
          <w:szCs w:val="28"/>
        </w:rPr>
      </w:pPr>
      <w:r>
        <w:rPr>
          <w:sz w:val="28"/>
          <w:szCs w:val="28"/>
        </w:rPr>
        <w:t>Was will ich selbst dazu tun?</w:t>
      </w:r>
    </w:p>
    <w:p w14:paraId="067A32B7" w14:textId="77777777" w:rsidR="00885BFD" w:rsidRPr="009164BE" w:rsidRDefault="005E79E7" w:rsidP="003B1B6D">
      <w:pPr>
        <w:jc w:val="left"/>
        <w:rPr>
          <w:sz w:val="28"/>
          <w:szCs w:val="28"/>
        </w:rPr>
      </w:pPr>
      <w:r w:rsidRPr="009164BE">
        <w:rPr>
          <w:sz w:val="28"/>
          <w:szCs w:val="28"/>
        </w:rPr>
        <w:t xml:space="preserve">1. </w:t>
      </w:r>
    </w:p>
    <w:p w14:paraId="5813CDBB" w14:textId="77777777" w:rsidR="00885BFD" w:rsidRPr="009164BE" w:rsidRDefault="00885BFD" w:rsidP="003B1B6D">
      <w:pPr>
        <w:jc w:val="left"/>
        <w:rPr>
          <w:sz w:val="28"/>
          <w:szCs w:val="28"/>
        </w:rPr>
      </w:pPr>
    </w:p>
    <w:p w14:paraId="51546754" w14:textId="77777777" w:rsidR="00885BFD" w:rsidRPr="009164BE" w:rsidRDefault="00885BFD" w:rsidP="003B1B6D">
      <w:pPr>
        <w:jc w:val="left"/>
        <w:rPr>
          <w:sz w:val="28"/>
          <w:szCs w:val="28"/>
        </w:rPr>
      </w:pPr>
      <w:r w:rsidRPr="009164BE">
        <w:rPr>
          <w:sz w:val="28"/>
          <w:szCs w:val="28"/>
        </w:rPr>
        <w:t xml:space="preserve">2. </w:t>
      </w:r>
    </w:p>
    <w:p w14:paraId="010CC14B" w14:textId="77777777" w:rsidR="00885BFD" w:rsidRPr="009164BE" w:rsidRDefault="00885BFD" w:rsidP="003B1B6D">
      <w:pPr>
        <w:jc w:val="left"/>
        <w:rPr>
          <w:sz w:val="28"/>
          <w:szCs w:val="28"/>
        </w:rPr>
      </w:pPr>
    </w:p>
    <w:p w14:paraId="04E3D972" w14:textId="77777777" w:rsidR="00885BFD" w:rsidRPr="009164BE" w:rsidRDefault="00885BFD" w:rsidP="003B1B6D">
      <w:pPr>
        <w:jc w:val="left"/>
        <w:rPr>
          <w:sz w:val="28"/>
          <w:szCs w:val="28"/>
        </w:rPr>
      </w:pPr>
      <w:r w:rsidRPr="009164BE">
        <w:rPr>
          <w:sz w:val="28"/>
          <w:szCs w:val="28"/>
        </w:rPr>
        <w:t xml:space="preserve">3. </w:t>
      </w:r>
    </w:p>
    <w:p w14:paraId="53E4F65B" w14:textId="77777777" w:rsidR="009164BE" w:rsidRDefault="009164BE" w:rsidP="00885BFD">
      <w:pPr>
        <w:jc w:val="left"/>
        <w:rPr>
          <w:b/>
          <w:bCs/>
          <w:sz w:val="28"/>
          <w:szCs w:val="28"/>
        </w:rPr>
      </w:pPr>
    </w:p>
    <w:p w14:paraId="5B76547A" w14:textId="1ACEDAEA" w:rsidR="00885BFD" w:rsidRDefault="009164BE" w:rsidP="00885BFD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</w:t>
      </w:r>
      <w:r w:rsidR="00885BFD">
        <w:rPr>
          <w:b/>
          <w:bCs/>
          <w:sz w:val="28"/>
          <w:szCs w:val="28"/>
        </w:rPr>
        <w:t xml:space="preserve">. </w:t>
      </w:r>
      <w:r w:rsidR="00885BFD" w:rsidRPr="005E79E7">
        <w:rPr>
          <w:b/>
          <w:bCs/>
          <w:sz w:val="28"/>
          <w:szCs w:val="28"/>
        </w:rPr>
        <w:t xml:space="preserve">Was möchte ich (von Herzen) für meine </w:t>
      </w:r>
      <w:r>
        <w:rPr>
          <w:b/>
          <w:bCs/>
          <w:sz w:val="28"/>
          <w:szCs w:val="28"/>
        </w:rPr>
        <w:t>Familie</w:t>
      </w:r>
      <w:r w:rsidR="00434C5C">
        <w:rPr>
          <w:b/>
          <w:bCs/>
          <w:sz w:val="28"/>
          <w:szCs w:val="28"/>
        </w:rPr>
        <w:t xml:space="preserve"> anstreben</w:t>
      </w:r>
      <w:r w:rsidR="00885BFD" w:rsidRPr="005E79E7">
        <w:rPr>
          <w:b/>
          <w:bCs/>
          <w:sz w:val="28"/>
          <w:szCs w:val="28"/>
        </w:rPr>
        <w:t>?</w:t>
      </w:r>
    </w:p>
    <w:p w14:paraId="6593C447" w14:textId="77777777" w:rsidR="00885BFD" w:rsidRDefault="00885BFD" w:rsidP="00885BFD">
      <w:pPr>
        <w:jc w:val="left"/>
        <w:rPr>
          <w:b/>
          <w:bCs/>
          <w:sz w:val="28"/>
          <w:szCs w:val="28"/>
        </w:rPr>
      </w:pPr>
    </w:p>
    <w:p w14:paraId="7EA74209" w14:textId="77777777" w:rsidR="006B5F5F" w:rsidRDefault="006B5F5F" w:rsidP="00885BFD">
      <w:pPr>
        <w:jc w:val="left"/>
        <w:rPr>
          <w:b/>
          <w:bCs/>
          <w:sz w:val="28"/>
          <w:szCs w:val="28"/>
        </w:rPr>
      </w:pPr>
    </w:p>
    <w:p w14:paraId="0897901E" w14:textId="77777777" w:rsidR="00885BFD" w:rsidRDefault="00885BFD" w:rsidP="00885BFD">
      <w:pPr>
        <w:jc w:val="left"/>
        <w:rPr>
          <w:b/>
          <w:bCs/>
          <w:sz w:val="28"/>
          <w:szCs w:val="28"/>
        </w:rPr>
      </w:pPr>
    </w:p>
    <w:p w14:paraId="398073FD" w14:textId="77777777" w:rsidR="00885BFD" w:rsidRPr="00577D71" w:rsidRDefault="00885BFD" w:rsidP="00885BFD">
      <w:pPr>
        <w:jc w:val="left"/>
        <w:rPr>
          <w:sz w:val="28"/>
          <w:szCs w:val="28"/>
        </w:rPr>
      </w:pPr>
      <w:r>
        <w:rPr>
          <w:sz w:val="28"/>
          <w:szCs w:val="28"/>
        </w:rPr>
        <w:t>Was will ich selbst dazu tun?</w:t>
      </w:r>
    </w:p>
    <w:p w14:paraId="0FEE8761" w14:textId="77777777" w:rsidR="00885BFD" w:rsidRPr="00577D71" w:rsidRDefault="00885BFD" w:rsidP="00885BFD">
      <w:pPr>
        <w:jc w:val="left"/>
        <w:rPr>
          <w:sz w:val="28"/>
          <w:szCs w:val="28"/>
        </w:rPr>
      </w:pPr>
      <w:r w:rsidRPr="00577D71">
        <w:rPr>
          <w:sz w:val="28"/>
          <w:szCs w:val="28"/>
        </w:rPr>
        <w:t xml:space="preserve">1. </w:t>
      </w:r>
    </w:p>
    <w:p w14:paraId="4CCC5F3E" w14:textId="77777777" w:rsidR="00885BFD" w:rsidRPr="00577D71" w:rsidRDefault="00885BFD" w:rsidP="00885BFD">
      <w:pPr>
        <w:jc w:val="left"/>
        <w:rPr>
          <w:sz w:val="28"/>
          <w:szCs w:val="28"/>
        </w:rPr>
      </w:pPr>
    </w:p>
    <w:p w14:paraId="576EA08B" w14:textId="77777777" w:rsidR="00885BFD" w:rsidRPr="00577D71" w:rsidRDefault="00885BFD" w:rsidP="00885BFD">
      <w:pPr>
        <w:jc w:val="left"/>
        <w:rPr>
          <w:sz w:val="28"/>
          <w:szCs w:val="28"/>
        </w:rPr>
      </w:pPr>
      <w:r w:rsidRPr="00577D71">
        <w:rPr>
          <w:sz w:val="28"/>
          <w:szCs w:val="28"/>
        </w:rPr>
        <w:t xml:space="preserve">2. </w:t>
      </w:r>
    </w:p>
    <w:p w14:paraId="4A11D83A" w14:textId="1919342B" w:rsidR="00885BFD" w:rsidRPr="00577D71" w:rsidRDefault="00434C5C" w:rsidP="00434C5C">
      <w:pPr>
        <w:tabs>
          <w:tab w:val="left" w:pos="3924"/>
        </w:tabs>
        <w:jc w:val="left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2AF2E2C" w14:textId="77777777" w:rsidR="00577D71" w:rsidRDefault="00885BFD" w:rsidP="00885BFD">
      <w:pPr>
        <w:jc w:val="left"/>
        <w:rPr>
          <w:sz w:val="28"/>
          <w:szCs w:val="28"/>
        </w:rPr>
      </w:pPr>
      <w:r w:rsidRPr="00577D71">
        <w:rPr>
          <w:sz w:val="28"/>
          <w:szCs w:val="28"/>
        </w:rPr>
        <w:t>3</w:t>
      </w:r>
      <w:r w:rsidR="00577D71">
        <w:rPr>
          <w:sz w:val="28"/>
          <w:szCs w:val="28"/>
        </w:rPr>
        <w:t>.</w:t>
      </w:r>
    </w:p>
    <w:p w14:paraId="3AE3BFCB" w14:textId="77777777" w:rsidR="00577D71" w:rsidRDefault="00577D71" w:rsidP="00577D71">
      <w:pPr>
        <w:jc w:val="left"/>
        <w:rPr>
          <w:b/>
          <w:bCs/>
          <w:sz w:val="28"/>
          <w:szCs w:val="28"/>
        </w:rPr>
      </w:pPr>
    </w:p>
    <w:p w14:paraId="27948406" w14:textId="5D2FCC37" w:rsidR="00577D71" w:rsidRDefault="00577D71" w:rsidP="00577D71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C. </w:t>
      </w:r>
      <w:r w:rsidRPr="005E79E7">
        <w:rPr>
          <w:b/>
          <w:bCs/>
          <w:sz w:val="28"/>
          <w:szCs w:val="28"/>
        </w:rPr>
        <w:t xml:space="preserve">Was möchte ich (von Herzen) </w:t>
      </w:r>
      <w:r w:rsidR="00434C5C">
        <w:rPr>
          <w:b/>
          <w:bCs/>
          <w:sz w:val="28"/>
          <w:szCs w:val="28"/>
        </w:rPr>
        <w:t>als</w:t>
      </w:r>
      <w:r w:rsidRPr="005E79E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berufliche Perspektiven</w:t>
      </w:r>
      <w:r w:rsidR="00434C5C">
        <w:rPr>
          <w:b/>
          <w:bCs/>
          <w:sz w:val="28"/>
          <w:szCs w:val="28"/>
        </w:rPr>
        <w:t xml:space="preserve"> anstreben</w:t>
      </w:r>
      <w:r w:rsidRPr="005E79E7">
        <w:rPr>
          <w:b/>
          <w:bCs/>
          <w:sz w:val="28"/>
          <w:szCs w:val="28"/>
        </w:rPr>
        <w:t>?</w:t>
      </w:r>
    </w:p>
    <w:p w14:paraId="07999E12" w14:textId="77777777" w:rsidR="00577D71" w:rsidRDefault="00577D71" w:rsidP="00577D71">
      <w:pPr>
        <w:jc w:val="left"/>
        <w:rPr>
          <w:b/>
          <w:bCs/>
          <w:sz w:val="28"/>
          <w:szCs w:val="28"/>
        </w:rPr>
      </w:pPr>
    </w:p>
    <w:p w14:paraId="2B51BB62" w14:textId="77777777" w:rsidR="00577D71" w:rsidRDefault="00577D71" w:rsidP="00577D71">
      <w:pPr>
        <w:jc w:val="left"/>
        <w:rPr>
          <w:b/>
          <w:bCs/>
          <w:sz w:val="28"/>
          <w:szCs w:val="28"/>
        </w:rPr>
      </w:pPr>
    </w:p>
    <w:p w14:paraId="798E63D5" w14:textId="77777777" w:rsidR="00577D71" w:rsidRDefault="00577D71" w:rsidP="00577D71">
      <w:pPr>
        <w:jc w:val="left"/>
        <w:rPr>
          <w:b/>
          <w:bCs/>
          <w:sz w:val="28"/>
          <w:szCs w:val="28"/>
        </w:rPr>
      </w:pPr>
    </w:p>
    <w:p w14:paraId="6698DC49" w14:textId="77777777" w:rsidR="00577D71" w:rsidRDefault="00577D71" w:rsidP="00577D71">
      <w:pPr>
        <w:jc w:val="left"/>
        <w:rPr>
          <w:sz w:val="28"/>
          <w:szCs w:val="28"/>
        </w:rPr>
      </w:pPr>
      <w:r>
        <w:rPr>
          <w:sz w:val="28"/>
          <w:szCs w:val="28"/>
        </w:rPr>
        <w:t>Was will ich selbst dazu tun?</w:t>
      </w:r>
    </w:p>
    <w:p w14:paraId="1147CABE" w14:textId="77777777" w:rsidR="00577D71" w:rsidRPr="007A15BF" w:rsidRDefault="00577D71" w:rsidP="00577D71">
      <w:pPr>
        <w:jc w:val="left"/>
        <w:rPr>
          <w:sz w:val="28"/>
          <w:szCs w:val="28"/>
        </w:rPr>
      </w:pPr>
      <w:r w:rsidRPr="007A15BF">
        <w:rPr>
          <w:sz w:val="28"/>
          <w:szCs w:val="28"/>
        </w:rPr>
        <w:t xml:space="preserve">1. </w:t>
      </w:r>
    </w:p>
    <w:p w14:paraId="0A3995EC" w14:textId="77777777" w:rsidR="00577D71" w:rsidRPr="007A15BF" w:rsidRDefault="00577D71" w:rsidP="00577D71">
      <w:pPr>
        <w:jc w:val="left"/>
        <w:rPr>
          <w:sz w:val="28"/>
          <w:szCs w:val="28"/>
        </w:rPr>
      </w:pPr>
    </w:p>
    <w:p w14:paraId="5E39295E" w14:textId="77777777" w:rsidR="00577D71" w:rsidRPr="007A15BF" w:rsidRDefault="00577D71" w:rsidP="00577D71">
      <w:pPr>
        <w:jc w:val="left"/>
        <w:rPr>
          <w:sz w:val="28"/>
          <w:szCs w:val="28"/>
        </w:rPr>
      </w:pPr>
      <w:r w:rsidRPr="007A15BF">
        <w:rPr>
          <w:sz w:val="28"/>
          <w:szCs w:val="28"/>
        </w:rPr>
        <w:t xml:space="preserve">2. </w:t>
      </w:r>
    </w:p>
    <w:p w14:paraId="51F4E28C" w14:textId="77777777" w:rsidR="00577D71" w:rsidRPr="007A15BF" w:rsidRDefault="00577D71" w:rsidP="00577D71">
      <w:pPr>
        <w:jc w:val="left"/>
        <w:rPr>
          <w:sz w:val="28"/>
          <w:szCs w:val="28"/>
        </w:rPr>
      </w:pPr>
    </w:p>
    <w:p w14:paraId="1EA19ACF" w14:textId="1427228C" w:rsidR="00323DDD" w:rsidRPr="007A15BF" w:rsidRDefault="00577D71" w:rsidP="00577D71">
      <w:pPr>
        <w:jc w:val="left"/>
        <w:rPr>
          <w:sz w:val="28"/>
          <w:szCs w:val="28"/>
        </w:rPr>
      </w:pPr>
      <w:r w:rsidRPr="007A15BF">
        <w:rPr>
          <w:sz w:val="28"/>
          <w:szCs w:val="28"/>
        </w:rPr>
        <w:t>3</w:t>
      </w:r>
      <w:r w:rsidR="007A15BF">
        <w:rPr>
          <w:sz w:val="28"/>
          <w:szCs w:val="28"/>
        </w:rPr>
        <w:t>.</w:t>
      </w:r>
    </w:p>
    <w:p w14:paraId="1FF8D1A2" w14:textId="77777777" w:rsidR="00D15872" w:rsidRDefault="00D15872" w:rsidP="003B1B6D">
      <w:pPr>
        <w:jc w:val="left"/>
      </w:pPr>
    </w:p>
    <w:sectPr w:rsidR="00D15872" w:rsidSect="00827A9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851" w:bottom="567" w:left="1134" w:header="284" w:footer="284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39D7E" w14:textId="77777777" w:rsidR="00C256B0" w:rsidRDefault="00C256B0">
      <w:r>
        <w:separator/>
      </w:r>
    </w:p>
  </w:endnote>
  <w:endnote w:type="continuationSeparator" w:id="0">
    <w:p w14:paraId="6318A386" w14:textId="77777777" w:rsidR="00C256B0" w:rsidRDefault="00C25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TIMES NEW ROMAN">
    <w:altName w:val="Courier New"/>
    <w:charset w:val="FF"/>
    <w:family w:val="roman"/>
    <w:pitch w:val="fixed"/>
    <w:sig w:usb0="00000003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AC7E" w14:textId="77777777" w:rsidR="00827A9B" w:rsidRDefault="00827A9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5CF34" w14:textId="0868A167" w:rsidR="002557D7" w:rsidRDefault="002557D7" w:rsidP="00CF64AB">
    <w:pPr>
      <w:pStyle w:val="Fuzeile"/>
      <w:jc w:val="right"/>
    </w:pPr>
    <w:r>
      <w:fldChar w:fldCharType="begin"/>
    </w:r>
    <w:r>
      <w:instrText>IF</w:instrText>
    </w:r>
    <w:r>
      <w:fldChar w:fldCharType="begin"/>
    </w:r>
    <w:r>
      <w:instrText>PAGE</w:instrText>
    </w:r>
    <w:r>
      <w:fldChar w:fldCharType="separate"/>
    </w:r>
    <w:r w:rsidR="00827A9B">
      <w:rPr>
        <w:noProof/>
      </w:rPr>
      <w:instrText>2</w:instrText>
    </w:r>
    <w:r>
      <w:fldChar w:fldCharType="end"/>
    </w:r>
    <w:r>
      <w:instrText>&lt;&gt;</w:instrText>
    </w:r>
    <w:r>
      <w:fldChar w:fldCharType="begin"/>
    </w:r>
    <w:r>
      <w:instrText>NUMPAGES</w:instrText>
    </w:r>
    <w:r>
      <w:fldChar w:fldCharType="separate"/>
    </w:r>
    <w:r w:rsidR="00827A9B">
      <w:rPr>
        <w:noProof/>
      </w:rPr>
      <w:instrText>2</w:instrText>
    </w:r>
    <w:r>
      <w:fldChar w:fldCharType="end"/>
    </w:r>
    <w:r>
      <w:instrText>"..."</w:instrText>
    </w:r>
    <w:r>
      <w:fldChar w:fldCharType="end"/>
    </w:r>
    <w:r>
      <w:fldChar w:fldCharType="begin"/>
    </w:r>
    <w:r>
      <w:instrText>IF</w:instrText>
    </w:r>
    <w:r>
      <w:fldChar w:fldCharType="begin"/>
    </w:r>
    <w:r>
      <w:instrText>PAGE</w:instrText>
    </w:r>
    <w:r>
      <w:fldChar w:fldCharType="separate"/>
    </w:r>
    <w:r w:rsidR="00827A9B">
      <w:rPr>
        <w:noProof/>
      </w:rPr>
      <w:instrText>2</w:instrText>
    </w:r>
    <w:r>
      <w:fldChar w:fldCharType="end"/>
    </w:r>
    <w:r>
      <w:instrText>&lt;&gt;</w:instrText>
    </w:r>
    <w:r>
      <w:fldChar w:fldCharType="begin"/>
    </w:r>
    <w:r>
      <w:instrText>NUMPAGES</w:instrText>
    </w:r>
    <w:r>
      <w:fldChar w:fldCharType="separate"/>
    </w:r>
    <w:r w:rsidR="00827A9B">
      <w:rPr>
        <w:noProof/>
      </w:rPr>
      <w:instrText>2</w:instrText>
    </w:r>
    <w:r>
      <w:fldChar w:fldCharType="end"/>
    </w:r>
    <w:r>
      <w:fldChar w:fldCharType="begin"/>
    </w:r>
    <w:r>
      <w:instrText>=</w:instrText>
    </w:r>
    <w:r>
      <w:fldChar w:fldCharType="begin"/>
    </w:r>
    <w:r>
      <w:instrText>PAGE</w:instrText>
    </w:r>
    <w:r>
      <w:fldChar w:fldCharType="separate"/>
    </w:r>
    <w:r w:rsidR="00442D16">
      <w:rPr>
        <w:noProof/>
      </w:rPr>
      <w:instrText>2</w:instrText>
    </w:r>
    <w:r>
      <w:fldChar w:fldCharType="end"/>
    </w:r>
    <w:r>
      <w:instrText>+1</w:instrText>
    </w:r>
    <w:r>
      <w:fldChar w:fldCharType="separate"/>
    </w:r>
    <w:r w:rsidR="00442D16">
      <w:rPr>
        <w:noProof/>
      </w:rPr>
      <w:instrText>3</w:instrText>
    </w:r>
    <w:r>
      <w:fldChar w:fldCharType="end"/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A4CD9" w14:textId="1226B96B" w:rsidR="002557D7" w:rsidRDefault="002557D7" w:rsidP="00CF64AB">
    <w:pPr>
      <w:pStyle w:val="Fuzeile"/>
      <w:jc w:val="right"/>
    </w:pPr>
    <w:r>
      <w:fldChar w:fldCharType="begin"/>
    </w:r>
    <w:r>
      <w:instrText>IF</w:instrText>
    </w:r>
    <w:r>
      <w:fldChar w:fldCharType="begin"/>
    </w:r>
    <w:r>
      <w:instrText>PAGE</w:instrText>
    </w:r>
    <w:r>
      <w:fldChar w:fldCharType="separate"/>
    </w:r>
    <w:r w:rsidR="00000000">
      <w:rPr>
        <w:noProof/>
      </w:rPr>
      <w:instrText>1</w:instrText>
    </w:r>
    <w:r>
      <w:fldChar w:fldCharType="end"/>
    </w:r>
    <w:r>
      <w:instrText>&lt;&gt;</w:instrText>
    </w:r>
    <w:r>
      <w:fldChar w:fldCharType="begin"/>
    </w:r>
    <w:r>
      <w:instrText>NUMPAGES</w:instrText>
    </w:r>
    <w:r>
      <w:fldChar w:fldCharType="separate"/>
    </w:r>
    <w:r w:rsidR="00000000">
      <w:rPr>
        <w:noProof/>
      </w:rPr>
      <w:instrText>1</w:instrText>
    </w:r>
    <w:r>
      <w:fldChar w:fldCharType="end"/>
    </w:r>
    <w:r>
      <w:instrText>"..."</w:instrText>
    </w:r>
    <w:r>
      <w:fldChar w:fldCharType="end"/>
    </w:r>
    <w:r>
      <w:fldChar w:fldCharType="begin"/>
    </w:r>
    <w:r>
      <w:instrText>IF</w:instrText>
    </w:r>
    <w:r>
      <w:fldChar w:fldCharType="begin"/>
    </w:r>
    <w:r>
      <w:instrText>PAGE</w:instrText>
    </w:r>
    <w:r>
      <w:fldChar w:fldCharType="separate"/>
    </w:r>
    <w:r w:rsidR="00000000">
      <w:rPr>
        <w:noProof/>
      </w:rPr>
      <w:instrText>1</w:instrText>
    </w:r>
    <w:r>
      <w:fldChar w:fldCharType="end"/>
    </w:r>
    <w:r>
      <w:instrText>&lt;&gt;</w:instrText>
    </w:r>
    <w:r>
      <w:fldChar w:fldCharType="begin"/>
    </w:r>
    <w:r>
      <w:instrText>NUMPAGES</w:instrText>
    </w:r>
    <w:r>
      <w:fldChar w:fldCharType="separate"/>
    </w:r>
    <w:r w:rsidR="00000000">
      <w:rPr>
        <w:noProof/>
      </w:rPr>
      <w:instrText>1</w:instrText>
    </w:r>
    <w:r>
      <w:fldChar w:fldCharType="end"/>
    </w:r>
    <w:r>
      <w:fldChar w:fldCharType="begin"/>
    </w:r>
    <w:r>
      <w:instrText>=</w:instrText>
    </w:r>
    <w:r>
      <w:fldChar w:fldCharType="begin"/>
    </w:r>
    <w:r>
      <w:instrText>PAGE</w:instrText>
    </w:r>
    <w:r>
      <w:fldChar w:fldCharType="separate"/>
    </w:r>
    <w:r w:rsidR="00827A9B">
      <w:rPr>
        <w:noProof/>
      </w:rPr>
      <w:instrText>1</w:instrText>
    </w:r>
    <w:r>
      <w:fldChar w:fldCharType="end"/>
    </w:r>
    <w:r>
      <w:instrText>+1</w:instrText>
    </w:r>
    <w:r>
      <w:fldChar w:fldCharType="separate"/>
    </w:r>
    <w:r w:rsidR="00827A9B">
      <w:rPr>
        <w:noProof/>
      </w:rPr>
      <w:instrText>2</w:instrText>
    </w:r>
    <w:r>
      <w:fldChar w:fldCharType="end"/>
    </w:r>
    <w:r>
      <w:fldChar w:fldCharType="end"/>
    </w:r>
  </w:p>
  <w:p w14:paraId="6902C5C5" w14:textId="77777777" w:rsidR="002557D7" w:rsidRDefault="002557D7" w:rsidP="00CF64AB">
    <w:pPr>
      <w:pStyle w:val="Fuzeile"/>
      <w:jc w:val="right"/>
    </w:pPr>
  </w:p>
  <w:p w14:paraId="2A6A10F6" w14:textId="77777777" w:rsidR="002557D7" w:rsidRPr="002F11A9" w:rsidRDefault="002557D7" w:rsidP="00CD6902">
    <w:pPr>
      <w:pStyle w:val="Fuzeile"/>
      <w:tabs>
        <w:tab w:val="left" w:pos="2340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EF873" w14:textId="77777777" w:rsidR="00C256B0" w:rsidRDefault="00C256B0">
      <w:r>
        <w:separator/>
      </w:r>
    </w:p>
  </w:footnote>
  <w:footnote w:type="continuationSeparator" w:id="0">
    <w:p w14:paraId="099F6510" w14:textId="77777777" w:rsidR="00C256B0" w:rsidRDefault="00C25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807B9" w14:textId="77777777" w:rsidR="00827A9B" w:rsidRDefault="00827A9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63DB1" w14:textId="3A90BAAE" w:rsidR="002557D7" w:rsidRPr="002A5D85" w:rsidRDefault="00D108D1" w:rsidP="00D108D1">
    <w:pPr>
      <w:pStyle w:val="Kopfzeile"/>
      <w:rPr>
        <w:b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6480F98" wp14:editId="5D566C8B">
          <wp:simplePos x="0" y="0"/>
          <wp:positionH relativeFrom="column">
            <wp:posOffset>4424045</wp:posOffset>
          </wp:positionH>
          <wp:positionV relativeFrom="paragraph">
            <wp:posOffset>-212090</wp:posOffset>
          </wp:positionV>
          <wp:extent cx="1666240" cy="49657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inal zugeschnitt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240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557D7">
      <w:fldChar w:fldCharType="begin"/>
    </w:r>
    <w:r w:rsidR="002557D7">
      <w:instrText xml:space="preserve">  </w:instrText>
    </w:r>
    <w:r w:rsidR="002557D7">
      <w:fldChar w:fldCharType="end"/>
    </w:r>
    <w:r w:rsidR="002557D7">
      <w:tab/>
    </w:r>
    <w:r w:rsidR="002557D7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A6B4C" w14:textId="668BBE24" w:rsidR="00D108D1" w:rsidRDefault="00D108D1" w:rsidP="00D108D1">
    <w:pPr>
      <w:pStyle w:val="Kopfzeile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78EE756" wp14:editId="629DC477">
          <wp:simplePos x="0" y="0"/>
          <wp:positionH relativeFrom="column">
            <wp:posOffset>4357370</wp:posOffset>
          </wp:positionH>
          <wp:positionV relativeFrom="paragraph">
            <wp:posOffset>-193040</wp:posOffset>
          </wp:positionV>
          <wp:extent cx="1666800" cy="496800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inal zugeschnitt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49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73B8E"/>
    <w:multiLevelType w:val="singleLevel"/>
    <w:tmpl w:val="64F6CEF6"/>
    <w:lvl w:ilvl="0">
      <w:start w:val="71"/>
      <w:numFmt w:val="decimal"/>
      <w:pStyle w:val="berschrift1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" w15:restartNumberingAfterBreak="0">
    <w:nsid w:val="044B6466"/>
    <w:multiLevelType w:val="singleLevel"/>
    <w:tmpl w:val="B8DC7636"/>
    <w:lvl w:ilvl="0">
      <w:start w:val="6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 w:val="0"/>
        <w:u w:val="none"/>
      </w:rPr>
    </w:lvl>
  </w:abstractNum>
  <w:abstractNum w:abstractNumId="2" w15:restartNumberingAfterBreak="0">
    <w:nsid w:val="052B0435"/>
    <w:multiLevelType w:val="hybridMultilevel"/>
    <w:tmpl w:val="321A96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B49EB"/>
    <w:multiLevelType w:val="hybridMultilevel"/>
    <w:tmpl w:val="C4AA5EC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E8176D"/>
    <w:multiLevelType w:val="hybridMultilevel"/>
    <w:tmpl w:val="1CF093D6"/>
    <w:lvl w:ilvl="0" w:tplc="43B83EC4">
      <w:start w:val="1"/>
      <w:numFmt w:val="bullet"/>
      <w:pStyle w:val="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14C08"/>
    <w:multiLevelType w:val="hybridMultilevel"/>
    <w:tmpl w:val="2E26C10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DD3C9A"/>
    <w:multiLevelType w:val="hybridMultilevel"/>
    <w:tmpl w:val="551C86E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FD72AA"/>
    <w:multiLevelType w:val="singleLevel"/>
    <w:tmpl w:val="6F5815FA"/>
    <w:lvl w:ilvl="0">
      <w:start w:val="82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  <w:b w:val="0"/>
        <w:u w:val="none"/>
      </w:rPr>
    </w:lvl>
  </w:abstractNum>
  <w:abstractNum w:abstractNumId="8" w15:restartNumberingAfterBreak="0">
    <w:nsid w:val="11E40BB5"/>
    <w:multiLevelType w:val="hybridMultilevel"/>
    <w:tmpl w:val="8898C27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2882A3E"/>
    <w:multiLevelType w:val="hybridMultilevel"/>
    <w:tmpl w:val="90C8BB9C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2C377C3"/>
    <w:multiLevelType w:val="hybridMultilevel"/>
    <w:tmpl w:val="976A35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40726"/>
    <w:multiLevelType w:val="hybridMultilevel"/>
    <w:tmpl w:val="BF8292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C33FF9"/>
    <w:multiLevelType w:val="singleLevel"/>
    <w:tmpl w:val="0407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7E96167"/>
    <w:multiLevelType w:val="hybridMultilevel"/>
    <w:tmpl w:val="E1725F7C"/>
    <w:lvl w:ilvl="0" w:tplc="0407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4" w15:restartNumberingAfterBreak="0">
    <w:nsid w:val="2C82309F"/>
    <w:multiLevelType w:val="hybridMultilevel"/>
    <w:tmpl w:val="DB04B8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0709B6"/>
    <w:multiLevelType w:val="singleLevel"/>
    <w:tmpl w:val="95926DC8"/>
    <w:lvl w:ilvl="0">
      <w:start w:val="5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 w:val="0"/>
        <w:u w:val="none"/>
      </w:rPr>
    </w:lvl>
  </w:abstractNum>
  <w:abstractNum w:abstractNumId="16" w15:restartNumberingAfterBreak="0">
    <w:nsid w:val="30F01410"/>
    <w:multiLevelType w:val="hybridMultilevel"/>
    <w:tmpl w:val="A4FCF9A8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6E72D6"/>
    <w:multiLevelType w:val="hybridMultilevel"/>
    <w:tmpl w:val="95123A2C"/>
    <w:lvl w:ilvl="0" w:tplc="166ED51E">
      <w:start w:val="956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6247C6"/>
    <w:multiLevelType w:val="hybridMultilevel"/>
    <w:tmpl w:val="65C489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0046AB"/>
    <w:multiLevelType w:val="hybridMultilevel"/>
    <w:tmpl w:val="B11297C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E77212C"/>
    <w:multiLevelType w:val="singleLevel"/>
    <w:tmpl w:val="0407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1F17406"/>
    <w:multiLevelType w:val="hybridMultilevel"/>
    <w:tmpl w:val="C9D478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74998"/>
    <w:multiLevelType w:val="hybridMultilevel"/>
    <w:tmpl w:val="CAEEA978"/>
    <w:lvl w:ilvl="0" w:tplc="D4C66512">
      <w:start w:val="1"/>
      <w:numFmt w:val="bullet"/>
      <w:pStyle w:val="Aufzhlungszeichen3"/>
      <w:lvlText w:val="o"/>
      <w:lvlJc w:val="left"/>
      <w:pPr>
        <w:tabs>
          <w:tab w:val="num" w:pos="717"/>
        </w:tabs>
        <w:ind w:left="717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3" w15:restartNumberingAfterBreak="0">
    <w:nsid w:val="4954716A"/>
    <w:multiLevelType w:val="singleLevel"/>
    <w:tmpl w:val="75E0850A"/>
    <w:lvl w:ilvl="0">
      <w:start w:val="1"/>
      <w:numFmt w:val="decimal"/>
      <w:pStyle w:val="berschrift2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 w:val="0"/>
        <w:u w:val="none"/>
      </w:rPr>
    </w:lvl>
  </w:abstractNum>
  <w:abstractNum w:abstractNumId="24" w15:restartNumberingAfterBreak="0">
    <w:nsid w:val="5BDC5649"/>
    <w:multiLevelType w:val="hybridMultilevel"/>
    <w:tmpl w:val="D12069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EE30AF"/>
    <w:multiLevelType w:val="hybridMultilevel"/>
    <w:tmpl w:val="6D9C79A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FB36CD"/>
    <w:multiLevelType w:val="hybridMultilevel"/>
    <w:tmpl w:val="1AD6E5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731443">
    <w:abstractNumId w:val="12"/>
  </w:num>
  <w:num w:numId="2" w16cid:durableId="363867830">
    <w:abstractNumId w:val="23"/>
  </w:num>
  <w:num w:numId="3" w16cid:durableId="803691978">
    <w:abstractNumId w:val="0"/>
  </w:num>
  <w:num w:numId="4" w16cid:durableId="83846294">
    <w:abstractNumId w:val="15"/>
  </w:num>
  <w:num w:numId="5" w16cid:durableId="744498389">
    <w:abstractNumId w:val="7"/>
  </w:num>
  <w:num w:numId="6" w16cid:durableId="1551380205">
    <w:abstractNumId w:val="1"/>
  </w:num>
  <w:num w:numId="7" w16cid:durableId="1686785082">
    <w:abstractNumId w:val="23"/>
    <w:lvlOverride w:ilvl="0">
      <w:startOverride w:val="1"/>
    </w:lvlOverride>
  </w:num>
  <w:num w:numId="8" w16cid:durableId="1569802079">
    <w:abstractNumId w:val="20"/>
  </w:num>
  <w:num w:numId="9" w16cid:durableId="1324509934">
    <w:abstractNumId w:val="3"/>
  </w:num>
  <w:num w:numId="10" w16cid:durableId="1530022226">
    <w:abstractNumId w:val="5"/>
  </w:num>
  <w:num w:numId="11" w16cid:durableId="1583103267">
    <w:abstractNumId w:val="19"/>
  </w:num>
  <w:num w:numId="12" w16cid:durableId="952249928">
    <w:abstractNumId w:val="24"/>
  </w:num>
  <w:num w:numId="13" w16cid:durableId="306476621">
    <w:abstractNumId w:val="14"/>
  </w:num>
  <w:num w:numId="14" w16cid:durableId="32929551">
    <w:abstractNumId w:val="17"/>
  </w:num>
  <w:num w:numId="15" w16cid:durableId="1331638441">
    <w:abstractNumId w:val="6"/>
  </w:num>
  <w:num w:numId="16" w16cid:durableId="869490560">
    <w:abstractNumId w:val="25"/>
  </w:num>
  <w:num w:numId="17" w16cid:durableId="857238685">
    <w:abstractNumId w:val="16"/>
  </w:num>
  <w:num w:numId="18" w16cid:durableId="486094393">
    <w:abstractNumId w:val="13"/>
  </w:num>
  <w:num w:numId="19" w16cid:durableId="1163088848">
    <w:abstractNumId w:val="8"/>
  </w:num>
  <w:num w:numId="20" w16cid:durableId="1477838534">
    <w:abstractNumId w:val="10"/>
  </w:num>
  <w:num w:numId="21" w16cid:durableId="1710762545">
    <w:abstractNumId w:val="22"/>
  </w:num>
  <w:num w:numId="22" w16cid:durableId="2134134337">
    <w:abstractNumId w:val="4"/>
  </w:num>
  <w:num w:numId="23" w16cid:durableId="943727143">
    <w:abstractNumId w:val="26"/>
  </w:num>
  <w:num w:numId="24" w16cid:durableId="265311242">
    <w:abstractNumId w:val="21"/>
  </w:num>
  <w:num w:numId="25" w16cid:durableId="1382440859">
    <w:abstractNumId w:val="9"/>
  </w:num>
  <w:num w:numId="26" w16cid:durableId="1274676391">
    <w:abstractNumId w:val="11"/>
  </w:num>
  <w:num w:numId="27" w16cid:durableId="793980733">
    <w:abstractNumId w:val="2"/>
  </w:num>
  <w:num w:numId="28" w16cid:durableId="59922180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A8B"/>
    <w:rsid w:val="00000165"/>
    <w:rsid w:val="00000CC8"/>
    <w:rsid w:val="00000F7C"/>
    <w:rsid w:val="00002EC9"/>
    <w:rsid w:val="000070FA"/>
    <w:rsid w:val="0000770C"/>
    <w:rsid w:val="00011671"/>
    <w:rsid w:val="000116FF"/>
    <w:rsid w:val="00011994"/>
    <w:rsid w:val="00012086"/>
    <w:rsid w:val="00013D05"/>
    <w:rsid w:val="00015017"/>
    <w:rsid w:val="00015788"/>
    <w:rsid w:val="00020414"/>
    <w:rsid w:val="000205B3"/>
    <w:rsid w:val="00020BF1"/>
    <w:rsid w:val="000210F3"/>
    <w:rsid w:val="0002146F"/>
    <w:rsid w:val="000224AD"/>
    <w:rsid w:val="0002498F"/>
    <w:rsid w:val="00025881"/>
    <w:rsid w:val="00026769"/>
    <w:rsid w:val="00026A2D"/>
    <w:rsid w:val="000275DB"/>
    <w:rsid w:val="00027817"/>
    <w:rsid w:val="00027E2F"/>
    <w:rsid w:val="000305E9"/>
    <w:rsid w:val="00030F2D"/>
    <w:rsid w:val="00030FB3"/>
    <w:rsid w:val="0003179F"/>
    <w:rsid w:val="00032493"/>
    <w:rsid w:val="00032E0E"/>
    <w:rsid w:val="000342B2"/>
    <w:rsid w:val="000345C9"/>
    <w:rsid w:val="00034CA2"/>
    <w:rsid w:val="00034E6B"/>
    <w:rsid w:val="00034F65"/>
    <w:rsid w:val="000350E0"/>
    <w:rsid w:val="00035B2E"/>
    <w:rsid w:val="000363DE"/>
    <w:rsid w:val="00036854"/>
    <w:rsid w:val="000372BC"/>
    <w:rsid w:val="0003740B"/>
    <w:rsid w:val="000375B9"/>
    <w:rsid w:val="000413DB"/>
    <w:rsid w:val="000417C7"/>
    <w:rsid w:val="00041F02"/>
    <w:rsid w:val="00041F63"/>
    <w:rsid w:val="00043AA9"/>
    <w:rsid w:val="0004468F"/>
    <w:rsid w:val="00045548"/>
    <w:rsid w:val="00047C97"/>
    <w:rsid w:val="0005094D"/>
    <w:rsid w:val="00050E93"/>
    <w:rsid w:val="000514EE"/>
    <w:rsid w:val="00051577"/>
    <w:rsid w:val="000536B0"/>
    <w:rsid w:val="00053B46"/>
    <w:rsid w:val="00053B4D"/>
    <w:rsid w:val="000543F4"/>
    <w:rsid w:val="00054A27"/>
    <w:rsid w:val="000552F6"/>
    <w:rsid w:val="00055896"/>
    <w:rsid w:val="0005661D"/>
    <w:rsid w:val="00057ED7"/>
    <w:rsid w:val="00060FF8"/>
    <w:rsid w:val="00062752"/>
    <w:rsid w:val="00062CCE"/>
    <w:rsid w:val="00062E53"/>
    <w:rsid w:val="00062F06"/>
    <w:rsid w:val="0006306D"/>
    <w:rsid w:val="00063B6A"/>
    <w:rsid w:val="0006605A"/>
    <w:rsid w:val="000661CC"/>
    <w:rsid w:val="00066767"/>
    <w:rsid w:val="0006676C"/>
    <w:rsid w:val="00066E2E"/>
    <w:rsid w:val="0006707C"/>
    <w:rsid w:val="000673F9"/>
    <w:rsid w:val="000703B0"/>
    <w:rsid w:val="000711B4"/>
    <w:rsid w:val="00072A1A"/>
    <w:rsid w:val="00073B28"/>
    <w:rsid w:val="0007427E"/>
    <w:rsid w:val="00074F5F"/>
    <w:rsid w:val="00075CDC"/>
    <w:rsid w:val="00081A80"/>
    <w:rsid w:val="00082202"/>
    <w:rsid w:val="00083136"/>
    <w:rsid w:val="00083162"/>
    <w:rsid w:val="00083431"/>
    <w:rsid w:val="00084271"/>
    <w:rsid w:val="000844F8"/>
    <w:rsid w:val="00084C25"/>
    <w:rsid w:val="000862A0"/>
    <w:rsid w:val="0008671B"/>
    <w:rsid w:val="00086E70"/>
    <w:rsid w:val="000873E7"/>
    <w:rsid w:val="00090557"/>
    <w:rsid w:val="000905F3"/>
    <w:rsid w:val="00090DC3"/>
    <w:rsid w:val="000915AC"/>
    <w:rsid w:val="00093A7E"/>
    <w:rsid w:val="00094335"/>
    <w:rsid w:val="000958FD"/>
    <w:rsid w:val="00095E9F"/>
    <w:rsid w:val="0009689B"/>
    <w:rsid w:val="00097117"/>
    <w:rsid w:val="00097EDA"/>
    <w:rsid w:val="000A00C3"/>
    <w:rsid w:val="000A0515"/>
    <w:rsid w:val="000A0F2A"/>
    <w:rsid w:val="000A1096"/>
    <w:rsid w:val="000A15A1"/>
    <w:rsid w:val="000A1EAA"/>
    <w:rsid w:val="000A2446"/>
    <w:rsid w:val="000A2E81"/>
    <w:rsid w:val="000A338D"/>
    <w:rsid w:val="000A4332"/>
    <w:rsid w:val="000A459F"/>
    <w:rsid w:val="000A46A7"/>
    <w:rsid w:val="000A6422"/>
    <w:rsid w:val="000A672F"/>
    <w:rsid w:val="000A789F"/>
    <w:rsid w:val="000B25A8"/>
    <w:rsid w:val="000B2744"/>
    <w:rsid w:val="000B3772"/>
    <w:rsid w:val="000B4A09"/>
    <w:rsid w:val="000B4BF6"/>
    <w:rsid w:val="000B523E"/>
    <w:rsid w:val="000B5EDB"/>
    <w:rsid w:val="000B6D39"/>
    <w:rsid w:val="000C0DA3"/>
    <w:rsid w:val="000C12D3"/>
    <w:rsid w:val="000C1673"/>
    <w:rsid w:val="000C2046"/>
    <w:rsid w:val="000C2AEC"/>
    <w:rsid w:val="000C4AD6"/>
    <w:rsid w:val="000C69D5"/>
    <w:rsid w:val="000C7017"/>
    <w:rsid w:val="000C7518"/>
    <w:rsid w:val="000C7C97"/>
    <w:rsid w:val="000D0F45"/>
    <w:rsid w:val="000D2904"/>
    <w:rsid w:val="000D43B0"/>
    <w:rsid w:val="000D6C04"/>
    <w:rsid w:val="000D6D22"/>
    <w:rsid w:val="000D6ED6"/>
    <w:rsid w:val="000D7734"/>
    <w:rsid w:val="000E053A"/>
    <w:rsid w:val="000E1CAA"/>
    <w:rsid w:val="000E41D9"/>
    <w:rsid w:val="000E428A"/>
    <w:rsid w:val="000E4539"/>
    <w:rsid w:val="000E47AB"/>
    <w:rsid w:val="000E4FF8"/>
    <w:rsid w:val="000E5C1A"/>
    <w:rsid w:val="000E6583"/>
    <w:rsid w:val="000F5622"/>
    <w:rsid w:val="000F5714"/>
    <w:rsid w:val="000F781D"/>
    <w:rsid w:val="000F7E7D"/>
    <w:rsid w:val="001023CF"/>
    <w:rsid w:val="00102443"/>
    <w:rsid w:val="00102D7E"/>
    <w:rsid w:val="00102F35"/>
    <w:rsid w:val="0010392B"/>
    <w:rsid w:val="00104F41"/>
    <w:rsid w:val="00105129"/>
    <w:rsid w:val="00105D2A"/>
    <w:rsid w:val="00106375"/>
    <w:rsid w:val="00107942"/>
    <w:rsid w:val="001103ED"/>
    <w:rsid w:val="001104F0"/>
    <w:rsid w:val="001108A6"/>
    <w:rsid w:val="001109DD"/>
    <w:rsid w:val="00111C51"/>
    <w:rsid w:val="00112299"/>
    <w:rsid w:val="0011274C"/>
    <w:rsid w:val="00112861"/>
    <w:rsid w:val="00112C2B"/>
    <w:rsid w:val="00112E0D"/>
    <w:rsid w:val="00113A6B"/>
    <w:rsid w:val="00113EA3"/>
    <w:rsid w:val="00114716"/>
    <w:rsid w:val="001149A9"/>
    <w:rsid w:val="001157C9"/>
    <w:rsid w:val="00116696"/>
    <w:rsid w:val="0011689C"/>
    <w:rsid w:val="00121172"/>
    <w:rsid w:val="00122E86"/>
    <w:rsid w:val="00123A01"/>
    <w:rsid w:val="00123A69"/>
    <w:rsid w:val="00124AC3"/>
    <w:rsid w:val="00125BBA"/>
    <w:rsid w:val="00125E62"/>
    <w:rsid w:val="00127E50"/>
    <w:rsid w:val="0013202E"/>
    <w:rsid w:val="0013241C"/>
    <w:rsid w:val="0013351C"/>
    <w:rsid w:val="001352D2"/>
    <w:rsid w:val="00135DD8"/>
    <w:rsid w:val="001373B2"/>
    <w:rsid w:val="00137BB5"/>
    <w:rsid w:val="00137E8A"/>
    <w:rsid w:val="00140B1E"/>
    <w:rsid w:val="001429A4"/>
    <w:rsid w:val="0014346A"/>
    <w:rsid w:val="00144E8A"/>
    <w:rsid w:val="0014507C"/>
    <w:rsid w:val="001462BE"/>
    <w:rsid w:val="00150693"/>
    <w:rsid w:val="00151272"/>
    <w:rsid w:val="001521A1"/>
    <w:rsid w:val="00153351"/>
    <w:rsid w:val="0015383F"/>
    <w:rsid w:val="001541BA"/>
    <w:rsid w:val="0015473B"/>
    <w:rsid w:val="00155058"/>
    <w:rsid w:val="001556B2"/>
    <w:rsid w:val="0015649E"/>
    <w:rsid w:val="00160903"/>
    <w:rsid w:val="001610D5"/>
    <w:rsid w:val="00161608"/>
    <w:rsid w:val="00162C54"/>
    <w:rsid w:val="00164096"/>
    <w:rsid w:val="0016485A"/>
    <w:rsid w:val="00165A96"/>
    <w:rsid w:val="0016656F"/>
    <w:rsid w:val="0016766B"/>
    <w:rsid w:val="00167946"/>
    <w:rsid w:val="001708EB"/>
    <w:rsid w:val="00170BF9"/>
    <w:rsid w:val="00170EB4"/>
    <w:rsid w:val="00171849"/>
    <w:rsid w:val="00171A20"/>
    <w:rsid w:val="001735F5"/>
    <w:rsid w:val="00173677"/>
    <w:rsid w:val="0017510A"/>
    <w:rsid w:val="001752E1"/>
    <w:rsid w:val="00175F03"/>
    <w:rsid w:val="001769DE"/>
    <w:rsid w:val="0017791B"/>
    <w:rsid w:val="0017794C"/>
    <w:rsid w:val="00177E57"/>
    <w:rsid w:val="001800AA"/>
    <w:rsid w:val="00181806"/>
    <w:rsid w:val="00181E4D"/>
    <w:rsid w:val="00182411"/>
    <w:rsid w:val="001845CC"/>
    <w:rsid w:val="00185BF1"/>
    <w:rsid w:val="001862AE"/>
    <w:rsid w:val="0019090F"/>
    <w:rsid w:val="00191383"/>
    <w:rsid w:val="00191715"/>
    <w:rsid w:val="00191D73"/>
    <w:rsid w:val="00192390"/>
    <w:rsid w:val="00192473"/>
    <w:rsid w:val="0019276C"/>
    <w:rsid w:val="00192D79"/>
    <w:rsid w:val="00192F9C"/>
    <w:rsid w:val="0019398C"/>
    <w:rsid w:val="00195524"/>
    <w:rsid w:val="0019660E"/>
    <w:rsid w:val="001972A5"/>
    <w:rsid w:val="001976CA"/>
    <w:rsid w:val="001A28B0"/>
    <w:rsid w:val="001A3F4E"/>
    <w:rsid w:val="001A45E5"/>
    <w:rsid w:val="001A5614"/>
    <w:rsid w:val="001A6181"/>
    <w:rsid w:val="001A63FF"/>
    <w:rsid w:val="001A651A"/>
    <w:rsid w:val="001A7AE3"/>
    <w:rsid w:val="001B0AD8"/>
    <w:rsid w:val="001B1600"/>
    <w:rsid w:val="001B1BFA"/>
    <w:rsid w:val="001B28A6"/>
    <w:rsid w:val="001B28DA"/>
    <w:rsid w:val="001B3C1C"/>
    <w:rsid w:val="001B3CB1"/>
    <w:rsid w:val="001B470A"/>
    <w:rsid w:val="001B4ED3"/>
    <w:rsid w:val="001B5533"/>
    <w:rsid w:val="001B58F2"/>
    <w:rsid w:val="001C05A3"/>
    <w:rsid w:val="001C20C2"/>
    <w:rsid w:val="001C230E"/>
    <w:rsid w:val="001C2603"/>
    <w:rsid w:val="001C36E3"/>
    <w:rsid w:val="001C3C74"/>
    <w:rsid w:val="001C41B3"/>
    <w:rsid w:val="001C4401"/>
    <w:rsid w:val="001C5017"/>
    <w:rsid w:val="001C56C5"/>
    <w:rsid w:val="001C5E8D"/>
    <w:rsid w:val="001C79DE"/>
    <w:rsid w:val="001C7B07"/>
    <w:rsid w:val="001D0069"/>
    <w:rsid w:val="001D0163"/>
    <w:rsid w:val="001D01DF"/>
    <w:rsid w:val="001D051E"/>
    <w:rsid w:val="001D17E5"/>
    <w:rsid w:val="001D3D63"/>
    <w:rsid w:val="001D44DE"/>
    <w:rsid w:val="001D48DB"/>
    <w:rsid w:val="001D4B25"/>
    <w:rsid w:val="001D4E6C"/>
    <w:rsid w:val="001D566E"/>
    <w:rsid w:val="001D5C7C"/>
    <w:rsid w:val="001D672C"/>
    <w:rsid w:val="001D74CF"/>
    <w:rsid w:val="001D7725"/>
    <w:rsid w:val="001D7F67"/>
    <w:rsid w:val="001E079F"/>
    <w:rsid w:val="001E1FDF"/>
    <w:rsid w:val="001E53D2"/>
    <w:rsid w:val="001E62BD"/>
    <w:rsid w:val="001E7C0A"/>
    <w:rsid w:val="001F00DC"/>
    <w:rsid w:val="001F04A1"/>
    <w:rsid w:val="001F0632"/>
    <w:rsid w:val="001F0955"/>
    <w:rsid w:val="001F0B36"/>
    <w:rsid w:val="001F1A8E"/>
    <w:rsid w:val="001F4ED9"/>
    <w:rsid w:val="001F59D2"/>
    <w:rsid w:val="001F6E52"/>
    <w:rsid w:val="001F70B8"/>
    <w:rsid w:val="001F70EE"/>
    <w:rsid w:val="001F7850"/>
    <w:rsid w:val="002029F1"/>
    <w:rsid w:val="00203396"/>
    <w:rsid w:val="00203AF4"/>
    <w:rsid w:val="002070F0"/>
    <w:rsid w:val="00207306"/>
    <w:rsid w:val="00210F1A"/>
    <w:rsid w:val="00210FA6"/>
    <w:rsid w:val="00211026"/>
    <w:rsid w:val="002112EF"/>
    <w:rsid w:val="00211C92"/>
    <w:rsid w:val="00216AD5"/>
    <w:rsid w:val="00220BB6"/>
    <w:rsid w:val="0022124E"/>
    <w:rsid w:val="0022314A"/>
    <w:rsid w:val="0022390F"/>
    <w:rsid w:val="00223AD2"/>
    <w:rsid w:val="00223E62"/>
    <w:rsid w:val="00223FB0"/>
    <w:rsid w:val="00225639"/>
    <w:rsid w:val="00225876"/>
    <w:rsid w:val="00226669"/>
    <w:rsid w:val="00226CF0"/>
    <w:rsid w:val="00227177"/>
    <w:rsid w:val="00227E23"/>
    <w:rsid w:val="002317F0"/>
    <w:rsid w:val="00231EA2"/>
    <w:rsid w:val="00233D40"/>
    <w:rsid w:val="002351BC"/>
    <w:rsid w:val="00237305"/>
    <w:rsid w:val="002377A0"/>
    <w:rsid w:val="002408C2"/>
    <w:rsid w:val="002413B3"/>
    <w:rsid w:val="002413B7"/>
    <w:rsid w:val="00242B32"/>
    <w:rsid w:val="0024376E"/>
    <w:rsid w:val="00244693"/>
    <w:rsid w:val="00244CBC"/>
    <w:rsid w:val="0024500E"/>
    <w:rsid w:val="002451D4"/>
    <w:rsid w:val="002462FA"/>
    <w:rsid w:val="00247C3F"/>
    <w:rsid w:val="00250A06"/>
    <w:rsid w:val="00251768"/>
    <w:rsid w:val="002544AE"/>
    <w:rsid w:val="002545E3"/>
    <w:rsid w:val="00254A09"/>
    <w:rsid w:val="00255589"/>
    <w:rsid w:val="002557D7"/>
    <w:rsid w:val="00256A66"/>
    <w:rsid w:val="00257620"/>
    <w:rsid w:val="0026193D"/>
    <w:rsid w:val="0026305F"/>
    <w:rsid w:val="00263B2E"/>
    <w:rsid w:val="002669F7"/>
    <w:rsid w:val="00266E1C"/>
    <w:rsid w:val="00266E30"/>
    <w:rsid w:val="00267BBF"/>
    <w:rsid w:val="0027073B"/>
    <w:rsid w:val="0027125C"/>
    <w:rsid w:val="00273009"/>
    <w:rsid w:val="00273068"/>
    <w:rsid w:val="002737E4"/>
    <w:rsid w:val="002742D2"/>
    <w:rsid w:val="00274888"/>
    <w:rsid w:val="00274B2C"/>
    <w:rsid w:val="0028130D"/>
    <w:rsid w:val="002819FD"/>
    <w:rsid w:val="00281D8D"/>
    <w:rsid w:val="00282B89"/>
    <w:rsid w:val="00282E36"/>
    <w:rsid w:val="00283643"/>
    <w:rsid w:val="00284470"/>
    <w:rsid w:val="002863A6"/>
    <w:rsid w:val="00290BD6"/>
    <w:rsid w:val="00291F61"/>
    <w:rsid w:val="002921DF"/>
    <w:rsid w:val="00292DA9"/>
    <w:rsid w:val="002936EB"/>
    <w:rsid w:val="002949FF"/>
    <w:rsid w:val="00294A09"/>
    <w:rsid w:val="00295132"/>
    <w:rsid w:val="00295D82"/>
    <w:rsid w:val="002963D7"/>
    <w:rsid w:val="002A0461"/>
    <w:rsid w:val="002A067E"/>
    <w:rsid w:val="002A07F7"/>
    <w:rsid w:val="002A0962"/>
    <w:rsid w:val="002A0E7D"/>
    <w:rsid w:val="002A1229"/>
    <w:rsid w:val="002A207C"/>
    <w:rsid w:val="002A2742"/>
    <w:rsid w:val="002A29A0"/>
    <w:rsid w:val="002A2B6E"/>
    <w:rsid w:val="002A321C"/>
    <w:rsid w:val="002A3728"/>
    <w:rsid w:val="002A4057"/>
    <w:rsid w:val="002A4AE2"/>
    <w:rsid w:val="002A6371"/>
    <w:rsid w:val="002A6465"/>
    <w:rsid w:val="002A6EEC"/>
    <w:rsid w:val="002A6FFC"/>
    <w:rsid w:val="002A79C5"/>
    <w:rsid w:val="002A7C88"/>
    <w:rsid w:val="002B0819"/>
    <w:rsid w:val="002B116C"/>
    <w:rsid w:val="002B205E"/>
    <w:rsid w:val="002B44E6"/>
    <w:rsid w:val="002B5900"/>
    <w:rsid w:val="002B6942"/>
    <w:rsid w:val="002B6CD8"/>
    <w:rsid w:val="002B788E"/>
    <w:rsid w:val="002B7F40"/>
    <w:rsid w:val="002C00B9"/>
    <w:rsid w:val="002C05CF"/>
    <w:rsid w:val="002C12E0"/>
    <w:rsid w:val="002C14D4"/>
    <w:rsid w:val="002C17C2"/>
    <w:rsid w:val="002C1D21"/>
    <w:rsid w:val="002C21EB"/>
    <w:rsid w:val="002C3575"/>
    <w:rsid w:val="002C3F4F"/>
    <w:rsid w:val="002C4238"/>
    <w:rsid w:val="002C4AA1"/>
    <w:rsid w:val="002C50D8"/>
    <w:rsid w:val="002C58E8"/>
    <w:rsid w:val="002C66F4"/>
    <w:rsid w:val="002C6B30"/>
    <w:rsid w:val="002C76F8"/>
    <w:rsid w:val="002D0341"/>
    <w:rsid w:val="002D0D82"/>
    <w:rsid w:val="002D1E83"/>
    <w:rsid w:val="002D2092"/>
    <w:rsid w:val="002D3674"/>
    <w:rsid w:val="002D3F72"/>
    <w:rsid w:val="002D3F8F"/>
    <w:rsid w:val="002D42A8"/>
    <w:rsid w:val="002D4627"/>
    <w:rsid w:val="002D4713"/>
    <w:rsid w:val="002D5151"/>
    <w:rsid w:val="002D5926"/>
    <w:rsid w:val="002D67B1"/>
    <w:rsid w:val="002D6CF9"/>
    <w:rsid w:val="002D6E1E"/>
    <w:rsid w:val="002D7233"/>
    <w:rsid w:val="002E01AB"/>
    <w:rsid w:val="002E023F"/>
    <w:rsid w:val="002E06A6"/>
    <w:rsid w:val="002E0BD2"/>
    <w:rsid w:val="002E0E4D"/>
    <w:rsid w:val="002E0E57"/>
    <w:rsid w:val="002E0EB6"/>
    <w:rsid w:val="002E0EEB"/>
    <w:rsid w:val="002E160F"/>
    <w:rsid w:val="002E1C55"/>
    <w:rsid w:val="002E3D3C"/>
    <w:rsid w:val="002E50C3"/>
    <w:rsid w:val="002E5B75"/>
    <w:rsid w:val="002E5F10"/>
    <w:rsid w:val="002E7677"/>
    <w:rsid w:val="002F0F78"/>
    <w:rsid w:val="002F102D"/>
    <w:rsid w:val="002F3857"/>
    <w:rsid w:val="002F4111"/>
    <w:rsid w:val="002F4F76"/>
    <w:rsid w:val="002F5CEC"/>
    <w:rsid w:val="002F5D25"/>
    <w:rsid w:val="002F636A"/>
    <w:rsid w:val="002F7474"/>
    <w:rsid w:val="002F7FF7"/>
    <w:rsid w:val="0030108F"/>
    <w:rsid w:val="00301559"/>
    <w:rsid w:val="0030162D"/>
    <w:rsid w:val="003019F5"/>
    <w:rsid w:val="0030242E"/>
    <w:rsid w:val="003026A3"/>
    <w:rsid w:val="003032BB"/>
    <w:rsid w:val="003033D9"/>
    <w:rsid w:val="003047FA"/>
    <w:rsid w:val="00304C08"/>
    <w:rsid w:val="00305398"/>
    <w:rsid w:val="00307C8C"/>
    <w:rsid w:val="003113B6"/>
    <w:rsid w:val="00311685"/>
    <w:rsid w:val="0031186F"/>
    <w:rsid w:val="00312528"/>
    <w:rsid w:val="003128B8"/>
    <w:rsid w:val="00313130"/>
    <w:rsid w:val="003133DD"/>
    <w:rsid w:val="00313B89"/>
    <w:rsid w:val="00314759"/>
    <w:rsid w:val="00314778"/>
    <w:rsid w:val="00314AB5"/>
    <w:rsid w:val="00314DCB"/>
    <w:rsid w:val="00315F3F"/>
    <w:rsid w:val="003165B8"/>
    <w:rsid w:val="00317362"/>
    <w:rsid w:val="003178A9"/>
    <w:rsid w:val="00317DB5"/>
    <w:rsid w:val="0032090E"/>
    <w:rsid w:val="00321284"/>
    <w:rsid w:val="0032281D"/>
    <w:rsid w:val="00323BC7"/>
    <w:rsid w:val="00323DDD"/>
    <w:rsid w:val="00323FCD"/>
    <w:rsid w:val="00323FE6"/>
    <w:rsid w:val="00324354"/>
    <w:rsid w:val="0032480D"/>
    <w:rsid w:val="00325139"/>
    <w:rsid w:val="003253C7"/>
    <w:rsid w:val="00325BA2"/>
    <w:rsid w:val="00326815"/>
    <w:rsid w:val="00327B77"/>
    <w:rsid w:val="00330782"/>
    <w:rsid w:val="00330B5E"/>
    <w:rsid w:val="0033180C"/>
    <w:rsid w:val="00331D2F"/>
    <w:rsid w:val="0033246E"/>
    <w:rsid w:val="00333143"/>
    <w:rsid w:val="00333354"/>
    <w:rsid w:val="003345DA"/>
    <w:rsid w:val="00334778"/>
    <w:rsid w:val="003349AC"/>
    <w:rsid w:val="00334CA1"/>
    <w:rsid w:val="003370A3"/>
    <w:rsid w:val="003372CE"/>
    <w:rsid w:val="003379D3"/>
    <w:rsid w:val="00337E8D"/>
    <w:rsid w:val="003403C8"/>
    <w:rsid w:val="00341791"/>
    <w:rsid w:val="00341951"/>
    <w:rsid w:val="0034244A"/>
    <w:rsid w:val="00346736"/>
    <w:rsid w:val="003478AE"/>
    <w:rsid w:val="003500BC"/>
    <w:rsid w:val="003505A7"/>
    <w:rsid w:val="00351166"/>
    <w:rsid w:val="00351603"/>
    <w:rsid w:val="0035165C"/>
    <w:rsid w:val="0035234E"/>
    <w:rsid w:val="00352AC7"/>
    <w:rsid w:val="00352BC9"/>
    <w:rsid w:val="00353F79"/>
    <w:rsid w:val="00354E0E"/>
    <w:rsid w:val="00356967"/>
    <w:rsid w:val="00356E25"/>
    <w:rsid w:val="00357992"/>
    <w:rsid w:val="00357C3C"/>
    <w:rsid w:val="003600E0"/>
    <w:rsid w:val="00360398"/>
    <w:rsid w:val="00360CA9"/>
    <w:rsid w:val="00361202"/>
    <w:rsid w:val="003632DB"/>
    <w:rsid w:val="00364E19"/>
    <w:rsid w:val="003659F3"/>
    <w:rsid w:val="003661B5"/>
    <w:rsid w:val="003674A1"/>
    <w:rsid w:val="00367E68"/>
    <w:rsid w:val="003725D4"/>
    <w:rsid w:val="00372B62"/>
    <w:rsid w:val="00372B9A"/>
    <w:rsid w:val="0037453A"/>
    <w:rsid w:val="00374B10"/>
    <w:rsid w:val="00374DA1"/>
    <w:rsid w:val="00375FF5"/>
    <w:rsid w:val="00376A49"/>
    <w:rsid w:val="00377D53"/>
    <w:rsid w:val="00380756"/>
    <w:rsid w:val="00380D67"/>
    <w:rsid w:val="0038197E"/>
    <w:rsid w:val="00384AAB"/>
    <w:rsid w:val="0038515E"/>
    <w:rsid w:val="00385502"/>
    <w:rsid w:val="003867BD"/>
    <w:rsid w:val="00390393"/>
    <w:rsid w:val="00390AA1"/>
    <w:rsid w:val="00390DC5"/>
    <w:rsid w:val="00391DF5"/>
    <w:rsid w:val="00393F94"/>
    <w:rsid w:val="00394620"/>
    <w:rsid w:val="00395B52"/>
    <w:rsid w:val="00396E0E"/>
    <w:rsid w:val="003976CB"/>
    <w:rsid w:val="00397DBB"/>
    <w:rsid w:val="003A07DB"/>
    <w:rsid w:val="003A12AF"/>
    <w:rsid w:val="003A1E5F"/>
    <w:rsid w:val="003A1F77"/>
    <w:rsid w:val="003A2DF8"/>
    <w:rsid w:val="003A429F"/>
    <w:rsid w:val="003A5B0C"/>
    <w:rsid w:val="003A5B23"/>
    <w:rsid w:val="003A63E5"/>
    <w:rsid w:val="003A742C"/>
    <w:rsid w:val="003B0042"/>
    <w:rsid w:val="003B147C"/>
    <w:rsid w:val="003B1B6D"/>
    <w:rsid w:val="003B2C48"/>
    <w:rsid w:val="003B2DC6"/>
    <w:rsid w:val="003B3D0E"/>
    <w:rsid w:val="003B44A2"/>
    <w:rsid w:val="003B4B33"/>
    <w:rsid w:val="003B54D5"/>
    <w:rsid w:val="003B55A0"/>
    <w:rsid w:val="003B6DAD"/>
    <w:rsid w:val="003C0C68"/>
    <w:rsid w:val="003C0D8F"/>
    <w:rsid w:val="003C126A"/>
    <w:rsid w:val="003C1492"/>
    <w:rsid w:val="003C14B6"/>
    <w:rsid w:val="003C22A2"/>
    <w:rsid w:val="003C25B7"/>
    <w:rsid w:val="003C269A"/>
    <w:rsid w:val="003C30FB"/>
    <w:rsid w:val="003C3377"/>
    <w:rsid w:val="003C379F"/>
    <w:rsid w:val="003C37D3"/>
    <w:rsid w:val="003C486C"/>
    <w:rsid w:val="003C5432"/>
    <w:rsid w:val="003C57E9"/>
    <w:rsid w:val="003C5E66"/>
    <w:rsid w:val="003C720E"/>
    <w:rsid w:val="003C7535"/>
    <w:rsid w:val="003D03A7"/>
    <w:rsid w:val="003D183D"/>
    <w:rsid w:val="003D1D78"/>
    <w:rsid w:val="003D32B2"/>
    <w:rsid w:val="003D5540"/>
    <w:rsid w:val="003D59CD"/>
    <w:rsid w:val="003D5B78"/>
    <w:rsid w:val="003D5C3D"/>
    <w:rsid w:val="003D605C"/>
    <w:rsid w:val="003D674F"/>
    <w:rsid w:val="003E09DE"/>
    <w:rsid w:val="003E0F3D"/>
    <w:rsid w:val="003E1592"/>
    <w:rsid w:val="003E2792"/>
    <w:rsid w:val="003E28DA"/>
    <w:rsid w:val="003E3142"/>
    <w:rsid w:val="003E3705"/>
    <w:rsid w:val="003E412C"/>
    <w:rsid w:val="003E5AAA"/>
    <w:rsid w:val="003E63F6"/>
    <w:rsid w:val="003F0478"/>
    <w:rsid w:val="003F090B"/>
    <w:rsid w:val="003F1CEC"/>
    <w:rsid w:val="003F4315"/>
    <w:rsid w:val="003F4401"/>
    <w:rsid w:val="003F449A"/>
    <w:rsid w:val="003F4531"/>
    <w:rsid w:val="003F4AF2"/>
    <w:rsid w:val="003F605A"/>
    <w:rsid w:val="003F745F"/>
    <w:rsid w:val="00400091"/>
    <w:rsid w:val="00400AD4"/>
    <w:rsid w:val="0040115B"/>
    <w:rsid w:val="004012FC"/>
    <w:rsid w:val="00401FA7"/>
    <w:rsid w:val="0040312F"/>
    <w:rsid w:val="0040324F"/>
    <w:rsid w:val="00404619"/>
    <w:rsid w:val="004067B5"/>
    <w:rsid w:val="00407B42"/>
    <w:rsid w:val="00407CCC"/>
    <w:rsid w:val="004119AA"/>
    <w:rsid w:val="0041226B"/>
    <w:rsid w:val="004123AA"/>
    <w:rsid w:val="004135B3"/>
    <w:rsid w:val="004137A4"/>
    <w:rsid w:val="00414078"/>
    <w:rsid w:val="00414A7A"/>
    <w:rsid w:val="00415AB0"/>
    <w:rsid w:val="00416082"/>
    <w:rsid w:val="0041624A"/>
    <w:rsid w:val="00416607"/>
    <w:rsid w:val="0041719A"/>
    <w:rsid w:val="00417846"/>
    <w:rsid w:val="00417F53"/>
    <w:rsid w:val="004207A9"/>
    <w:rsid w:val="004208CB"/>
    <w:rsid w:val="004216CC"/>
    <w:rsid w:val="0042182C"/>
    <w:rsid w:val="00422EBA"/>
    <w:rsid w:val="00423524"/>
    <w:rsid w:val="004235C1"/>
    <w:rsid w:val="0042381E"/>
    <w:rsid w:val="00423A98"/>
    <w:rsid w:val="004245E1"/>
    <w:rsid w:val="00424F4D"/>
    <w:rsid w:val="0042630B"/>
    <w:rsid w:val="00426E2B"/>
    <w:rsid w:val="00427FA5"/>
    <w:rsid w:val="00430195"/>
    <w:rsid w:val="004312EB"/>
    <w:rsid w:val="00431364"/>
    <w:rsid w:val="004314BE"/>
    <w:rsid w:val="00431DBF"/>
    <w:rsid w:val="004321B8"/>
    <w:rsid w:val="00432F7F"/>
    <w:rsid w:val="0043384B"/>
    <w:rsid w:val="004338B2"/>
    <w:rsid w:val="00433CED"/>
    <w:rsid w:val="0043427A"/>
    <w:rsid w:val="00434992"/>
    <w:rsid w:val="00434C5C"/>
    <w:rsid w:val="00435A89"/>
    <w:rsid w:val="00435F9A"/>
    <w:rsid w:val="00437782"/>
    <w:rsid w:val="004379D7"/>
    <w:rsid w:val="00440A13"/>
    <w:rsid w:val="00440CD8"/>
    <w:rsid w:val="00441422"/>
    <w:rsid w:val="00442D16"/>
    <w:rsid w:val="004454D3"/>
    <w:rsid w:val="004466D7"/>
    <w:rsid w:val="00447223"/>
    <w:rsid w:val="004474E6"/>
    <w:rsid w:val="0045001B"/>
    <w:rsid w:val="00450024"/>
    <w:rsid w:val="0045117B"/>
    <w:rsid w:val="0045264D"/>
    <w:rsid w:val="00452973"/>
    <w:rsid w:val="00453EA7"/>
    <w:rsid w:val="00454672"/>
    <w:rsid w:val="00454830"/>
    <w:rsid w:val="004548F2"/>
    <w:rsid w:val="00454E3E"/>
    <w:rsid w:val="004558D5"/>
    <w:rsid w:val="00455B95"/>
    <w:rsid w:val="00456076"/>
    <w:rsid w:val="004561DC"/>
    <w:rsid w:val="004565BC"/>
    <w:rsid w:val="00456F3A"/>
    <w:rsid w:val="0046012B"/>
    <w:rsid w:val="00460416"/>
    <w:rsid w:val="00460893"/>
    <w:rsid w:val="004613AB"/>
    <w:rsid w:val="00461C2A"/>
    <w:rsid w:val="00461D2E"/>
    <w:rsid w:val="00463F09"/>
    <w:rsid w:val="00464328"/>
    <w:rsid w:val="00464FAE"/>
    <w:rsid w:val="004650A8"/>
    <w:rsid w:val="0046597B"/>
    <w:rsid w:val="00470B15"/>
    <w:rsid w:val="00472612"/>
    <w:rsid w:val="00472EDF"/>
    <w:rsid w:val="00473B59"/>
    <w:rsid w:val="00473CDF"/>
    <w:rsid w:val="00476B6D"/>
    <w:rsid w:val="00477456"/>
    <w:rsid w:val="004809E8"/>
    <w:rsid w:val="00480B37"/>
    <w:rsid w:val="00481188"/>
    <w:rsid w:val="00481BC7"/>
    <w:rsid w:val="00481EB0"/>
    <w:rsid w:val="004830D2"/>
    <w:rsid w:val="00484582"/>
    <w:rsid w:val="00484D25"/>
    <w:rsid w:val="004855F9"/>
    <w:rsid w:val="004862A7"/>
    <w:rsid w:val="004862C9"/>
    <w:rsid w:val="004862EC"/>
    <w:rsid w:val="0049185A"/>
    <w:rsid w:val="0049245B"/>
    <w:rsid w:val="004926D4"/>
    <w:rsid w:val="00493841"/>
    <w:rsid w:val="00493A0F"/>
    <w:rsid w:val="00494C2F"/>
    <w:rsid w:val="00496BEF"/>
    <w:rsid w:val="00497048"/>
    <w:rsid w:val="00497444"/>
    <w:rsid w:val="00497548"/>
    <w:rsid w:val="00497872"/>
    <w:rsid w:val="004A0542"/>
    <w:rsid w:val="004A0BF0"/>
    <w:rsid w:val="004A0FB5"/>
    <w:rsid w:val="004A1483"/>
    <w:rsid w:val="004A20C8"/>
    <w:rsid w:val="004A4160"/>
    <w:rsid w:val="004A4960"/>
    <w:rsid w:val="004A5435"/>
    <w:rsid w:val="004A577F"/>
    <w:rsid w:val="004B0845"/>
    <w:rsid w:val="004B11C6"/>
    <w:rsid w:val="004B2B75"/>
    <w:rsid w:val="004B3131"/>
    <w:rsid w:val="004B41C1"/>
    <w:rsid w:val="004B4F19"/>
    <w:rsid w:val="004B64E4"/>
    <w:rsid w:val="004B7189"/>
    <w:rsid w:val="004C0A26"/>
    <w:rsid w:val="004C162F"/>
    <w:rsid w:val="004C1EC2"/>
    <w:rsid w:val="004C2547"/>
    <w:rsid w:val="004C2CCC"/>
    <w:rsid w:val="004C50B3"/>
    <w:rsid w:val="004C6A4B"/>
    <w:rsid w:val="004C6B42"/>
    <w:rsid w:val="004C6C12"/>
    <w:rsid w:val="004C71E4"/>
    <w:rsid w:val="004D024E"/>
    <w:rsid w:val="004D0EFC"/>
    <w:rsid w:val="004D11B1"/>
    <w:rsid w:val="004D222D"/>
    <w:rsid w:val="004D29FF"/>
    <w:rsid w:val="004D3E77"/>
    <w:rsid w:val="004D48A3"/>
    <w:rsid w:val="004E0207"/>
    <w:rsid w:val="004E0430"/>
    <w:rsid w:val="004E2AC2"/>
    <w:rsid w:val="004E2F2D"/>
    <w:rsid w:val="004E32AC"/>
    <w:rsid w:val="004E36C4"/>
    <w:rsid w:val="004E53D9"/>
    <w:rsid w:val="004E62A6"/>
    <w:rsid w:val="004E76E0"/>
    <w:rsid w:val="004F01E8"/>
    <w:rsid w:val="004F06A1"/>
    <w:rsid w:val="004F15B8"/>
    <w:rsid w:val="004F1629"/>
    <w:rsid w:val="004F2257"/>
    <w:rsid w:val="004F3B51"/>
    <w:rsid w:val="004F43D2"/>
    <w:rsid w:val="00500145"/>
    <w:rsid w:val="005001D5"/>
    <w:rsid w:val="00500EDE"/>
    <w:rsid w:val="005043C4"/>
    <w:rsid w:val="00504FF6"/>
    <w:rsid w:val="00505147"/>
    <w:rsid w:val="00505786"/>
    <w:rsid w:val="00505ED9"/>
    <w:rsid w:val="00511435"/>
    <w:rsid w:val="00511AF1"/>
    <w:rsid w:val="005127E2"/>
    <w:rsid w:val="00514C7E"/>
    <w:rsid w:val="00515778"/>
    <w:rsid w:val="00516AA2"/>
    <w:rsid w:val="00517B26"/>
    <w:rsid w:val="00520079"/>
    <w:rsid w:val="00520F76"/>
    <w:rsid w:val="0052100C"/>
    <w:rsid w:val="00521F0D"/>
    <w:rsid w:val="005239F0"/>
    <w:rsid w:val="005240DC"/>
    <w:rsid w:val="00524DBE"/>
    <w:rsid w:val="00526AAC"/>
    <w:rsid w:val="00526AD7"/>
    <w:rsid w:val="005270D6"/>
    <w:rsid w:val="0053017C"/>
    <w:rsid w:val="0053164B"/>
    <w:rsid w:val="00532BC1"/>
    <w:rsid w:val="0053588E"/>
    <w:rsid w:val="00536267"/>
    <w:rsid w:val="0053662B"/>
    <w:rsid w:val="00536641"/>
    <w:rsid w:val="00536697"/>
    <w:rsid w:val="00537E54"/>
    <w:rsid w:val="00540D44"/>
    <w:rsid w:val="0054193E"/>
    <w:rsid w:val="00541A05"/>
    <w:rsid w:val="0054374F"/>
    <w:rsid w:val="005472AE"/>
    <w:rsid w:val="00547CD1"/>
    <w:rsid w:val="005501AE"/>
    <w:rsid w:val="00551176"/>
    <w:rsid w:val="005511CE"/>
    <w:rsid w:val="00551FA2"/>
    <w:rsid w:val="0055327C"/>
    <w:rsid w:val="0055382F"/>
    <w:rsid w:val="00555C8B"/>
    <w:rsid w:val="00556D3C"/>
    <w:rsid w:val="0055734E"/>
    <w:rsid w:val="00557723"/>
    <w:rsid w:val="00560276"/>
    <w:rsid w:val="00561718"/>
    <w:rsid w:val="00562E7D"/>
    <w:rsid w:val="00563275"/>
    <w:rsid w:val="00563D72"/>
    <w:rsid w:val="00564C80"/>
    <w:rsid w:val="005661C6"/>
    <w:rsid w:val="00566DF9"/>
    <w:rsid w:val="0056724D"/>
    <w:rsid w:val="0057058D"/>
    <w:rsid w:val="0057240D"/>
    <w:rsid w:val="005730AE"/>
    <w:rsid w:val="00574F7B"/>
    <w:rsid w:val="0057548E"/>
    <w:rsid w:val="005755D5"/>
    <w:rsid w:val="0057706A"/>
    <w:rsid w:val="00577D71"/>
    <w:rsid w:val="005814BA"/>
    <w:rsid w:val="00581FB3"/>
    <w:rsid w:val="00583F77"/>
    <w:rsid w:val="005840E7"/>
    <w:rsid w:val="00584264"/>
    <w:rsid w:val="005843FF"/>
    <w:rsid w:val="005855C6"/>
    <w:rsid w:val="005867F3"/>
    <w:rsid w:val="005872F5"/>
    <w:rsid w:val="00587616"/>
    <w:rsid w:val="00587D55"/>
    <w:rsid w:val="00590B54"/>
    <w:rsid w:val="00591F1D"/>
    <w:rsid w:val="00593AB9"/>
    <w:rsid w:val="00594A2B"/>
    <w:rsid w:val="005977E8"/>
    <w:rsid w:val="00597E3C"/>
    <w:rsid w:val="005A0105"/>
    <w:rsid w:val="005A11F5"/>
    <w:rsid w:val="005A1B79"/>
    <w:rsid w:val="005A22FB"/>
    <w:rsid w:val="005A3154"/>
    <w:rsid w:val="005A3BE9"/>
    <w:rsid w:val="005A4B12"/>
    <w:rsid w:val="005A68A7"/>
    <w:rsid w:val="005A6CDC"/>
    <w:rsid w:val="005B11CD"/>
    <w:rsid w:val="005B1CAE"/>
    <w:rsid w:val="005B2387"/>
    <w:rsid w:val="005B2E1F"/>
    <w:rsid w:val="005B3973"/>
    <w:rsid w:val="005B4222"/>
    <w:rsid w:val="005B4511"/>
    <w:rsid w:val="005B4B24"/>
    <w:rsid w:val="005B5D49"/>
    <w:rsid w:val="005B5E1E"/>
    <w:rsid w:val="005C0785"/>
    <w:rsid w:val="005C14F2"/>
    <w:rsid w:val="005C1779"/>
    <w:rsid w:val="005C1FCA"/>
    <w:rsid w:val="005C279F"/>
    <w:rsid w:val="005C28CE"/>
    <w:rsid w:val="005C3499"/>
    <w:rsid w:val="005C3A03"/>
    <w:rsid w:val="005C5165"/>
    <w:rsid w:val="005C6A16"/>
    <w:rsid w:val="005C7BC3"/>
    <w:rsid w:val="005C7D3B"/>
    <w:rsid w:val="005D20A2"/>
    <w:rsid w:val="005D27B9"/>
    <w:rsid w:val="005D2A77"/>
    <w:rsid w:val="005D3DE3"/>
    <w:rsid w:val="005D54FC"/>
    <w:rsid w:val="005D6330"/>
    <w:rsid w:val="005D6542"/>
    <w:rsid w:val="005D67E1"/>
    <w:rsid w:val="005D75A5"/>
    <w:rsid w:val="005E0FBE"/>
    <w:rsid w:val="005E1619"/>
    <w:rsid w:val="005E166E"/>
    <w:rsid w:val="005E17A1"/>
    <w:rsid w:val="005E18D2"/>
    <w:rsid w:val="005E26E8"/>
    <w:rsid w:val="005E2F1A"/>
    <w:rsid w:val="005E3896"/>
    <w:rsid w:val="005E4DE6"/>
    <w:rsid w:val="005E584D"/>
    <w:rsid w:val="005E7007"/>
    <w:rsid w:val="005E7374"/>
    <w:rsid w:val="005E79E7"/>
    <w:rsid w:val="005F05FB"/>
    <w:rsid w:val="005F22A8"/>
    <w:rsid w:val="005F3111"/>
    <w:rsid w:val="005F3221"/>
    <w:rsid w:val="005F390A"/>
    <w:rsid w:val="005F3FCF"/>
    <w:rsid w:val="005F45D9"/>
    <w:rsid w:val="005F47F6"/>
    <w:rsid w:val="005F5243"/>
    <w:rsid w:val="005F5618"/>
    <w:rsid w:val="005F5AF3"/>
    <w:rsid w:val="005F5DA3"/>
    <w:rsid w:val="005F63BD"/>
    <w:rsid w:val="005F6695"/>
    <w:rsid w:val="005F6DE7"/>
    <w:rsid w:val="005F6F68"/>
    <w:rsid w:val="00601955"/>
    <w:rsid w:val="006022E7"/>
    <w:rsid w:val="006024CA"/>
    <w:rsid w:val="006032B8"/>
    <w:rsid w:val="006036CC"/>
    <w:rsid w:val="00604D37"/>
    <w:rsid w:val="00605100"/>
    <w:rsid w:val="00605A12"/>
    <w:rsid w:val="006072D5"/>
    <w:rsid w:val="00607B7F"/>
    <w:rsid w:val="00607D98"/>
    <w:rsid w:val="00611E93"/>
    <w:rsid w:val="0061343A"/>
    <w:rsid w:val="0061430B"/>
    <w:rsid w:val="00615004"/>
    <w:rsid w:val="006152D5"/>
    <w:rsid w:val="00615E4C"/>
    <w:rsid w:val="00616F35"/>
    <w:rsid w:val="00617144"/>
    <w:rsid w:val="0062142A"/>
    <w:rsid w:val="0062146A"/>
    <w:rsid w:val="006216B9"/>
    <w:rsid w:val="00621938"/>
    <w:rsid w:val="00623256"/>
    <w:rsid w:val="00623B7C"/>
    <w:rsid w:val="00623D22"/>
    <w:rsid w:val="00625664"/>
    <w:rsid w:val="00626D51"/>
    <w:rsid w:val="006271C2"/>
    <w:rsid w:val="00627ED6"/>
    <w:rsid w:val="00631BF7"/>
    <w:rsid w:val="00631C5B"/>
    <w:rsid w:val="00632097"/>
    <w:rsid w:val="00632419"/>
    <w:rsid w:val="0063336D"/>
    <w:rsid w:val="00633631"/>
    <w:rsid w:val="0063476F"/>
    <w:rsid w:val="00634C9E"/>
    <w:rsid w:val="00635A21"/>
    <w:rsid w:val="00635A87"/>
    <w:rsid w:val="00636065"/>
    <w:rsid w:val="00636379"/>
    <w:rsid w:val="0063700F"/>
    <w:rsid w:val="006413D6"/>
    <w:rsid w:val="00642FBD"/>
    <w:rsid w:val="006430C0"/>
    <w:rsid w:val="00643B4C"/>
    <w:rsid w:val="0064571C"/>
    <w:rsid w:val="006467DB"/>
    <w:rsid w:val="006477C3"/>
    <w:rsid w:val="00652AC3"/>
    <w:rsid w:val="00653D4D"/>
    <w:rsid w:val="00654887"/>
    <w:rsid w:val="00654CCD"/>
    <w:rsid w:val="006554BA"/>
    <w:rsid w:val="006559ED"/>
    <w:rsid w:val="0066080D"/>
    <w:rsid w:val="0066198C"/>
    <w:rsid w:val="00661E95"/>
    <w:rsid w:val="00661ED7"/>
    <w:rsid w:val="00661EDC"/>
    <w:rsid w:val="0066211C"/>
    <w:rsid w:val="0066243F"/>
    <w:rsid w:val="0066250D"/>
    <w:rsid w:val="00662540"/>
    <w:rsid w:val="00662AEC"/>
    <w:rsid w:val="00663C61"/>
    <w:rsid w:val="006656E8"/>
    <w:rsid w:val="00666AD0"/>
    <w:rsid w:val="0066707C"/>
    <w:rsid w:val="006674C1"/>
    <w:rsid w:val="00667AC7"/>
    <w:rsid w:val="00667B1B"/>
    <w:rsid w:val="00667D2A"/>
    <w:rsid w:val="00667FE8"/>
    <w:rsid w:val="00670715"/>
    <w:rsid w:val="00670BB9"/>
    <w:rsid w:val="00670DD8"/>
    <w:rsid w:val="006718FC"/>
    <w:rsid w:val="00671F83"/>
    <w:rsid w:val="0067269F"/>
    <w:rsid w:val="00672B40"/>
    <w:rsid w:val="006733D9"/>
    <w:rsid w:val="00675382"/>
    <w:rsid w:val="00675450"/>
    <w:rsid w:val="00675BFB"/>
    <w:rsid w:val="00675D32"/>
    <w:rsid w:val="006760E9"/>
    <w:rsid w:val="00677025"/>
    <w:rsid w:val="0067743E"/>
    <w:rsid w:val="00677B5C"/>
    <w:rsid w:val="00680BD0"/>
    <w:rsid w:val="00680F15"/>
    <w:rsid w:val="006819E3"/>
    <w:rsid w:val="00681B6E"/>
    <w:rsid w:val="00684C12"/>
    <w:rsid w:val="00684FAF"/>
    <w:rsid w:val="00686410"/>
    <w:rsid w:val="00686649"/>
    <w:rsid w:val="006871C5"/>
    <w:rsid w:val="006872EF"/>
    <w:rsid w:val="00687ACF"/>
    <w:rsid w:val="00687DB8"/>
    <w:rsid w:val="0069007B"/>
    <w:rsid w:val="00692B17"/>
    <w:rsid w:val="00694885"/>
    <w:rsid w:val="0069563B"/>
    <w:rsid w:val="00695B5F"/>
    <w:rsid w:val="0069759E"/>
    <w:rsid w:val="00697689"/>
    <w:rsid w:val="006A04FD"/>
    <w:rsid w:val="006A06D1"/>
    <w:rsid w:val="006A0FE5"/>
    <w:rsid w:val="006A1254"/>
    <w:rsid w:val="006A1683"/>
    <w:rsid w:val="006A23E6"/>
    <w:rsid w:val="006A47B4"/>
    <w:rsid w:val="006A5095"/>
    <w:rsid w:val="006A73A1"/>
    <w:rsid w:val="006B0BF0"/>
    <w:rsid w:val="006B0CC2"/>
    <w:rsid w:val="006B159D"/>
    <w:rsid w:val="006B248E"/>
    <w:rsid w:val="006B2552"/>
    <w:rsid w:val="006B3089"/>
    <w:rsid w:val="006B4410"/>
    <w:rsid w:val="006B5E8D"/>
    <w:rsid w:val="006B5F5F"/>
    <w:rsid w:val="006B6279"/>
    <w:rsid w:val="006B6D0E"/>
    <w:rsid w:val="006B6FC3"/>
    <w:rsid w:val="006B7577"/>
    <w:rsid w:val="006B7C21"/>
    <w:rsid w:val="006B7D73"/>
    <w:rsid w:val="006B7EAF"/>
    <w:rsid w:val="006C01DC"/>
    <w:rsid w:val="006C0A1B"/>
    <w:rsid w:val="006C29D7"/>
    <w:rsid w:val="006C3B43"/>
    <w:rsid w:val="006C3D94"/>
    <w:rsid w:val="006C402C"/>
    <w:rsid w:val="006C5D2E"/>
    <w:rsid w:val="006C6409"/>
    <w:rsid w:val="006C6C76"/>
    <w:rsid w:val="006C6D25"/>
    <w:rsid w:val="006C7494"/>
    <w:rsid w:val="006D0352"/>
    <w:rsid w:val="006D10AF"/>
    <w:rsid w:val="006D1F4B"/>
    <w:rsid w:val="006D2AFE"/>
    <w:rsid w:val="006D38F4"/>
    <w:rsid w:val="006D4D81"/>
    <w:rsid w:val="006D545A"/>
    <w:rsid w:val="006D56D6"/>
    <w:rsid w:val="006D5901"/>
    <w:rsid w:val="006D64F2"/>
    <w:rsid w:val="006D72D5"/>
    <w:rsid w:val="006D772C"/>
    <w:rsid w:val="006D795F"/>
    <w:rsid w:val="006E0564"/>
    <w:rsid w:val="006E0BCE"/>
    <w:rsid w:val="006E0DEE"/>
    <w:rsid w:val="006E23B6"/>
    <w:rsid w:val="006E2556"/>
    <w:rsid w:val="006E2619"/>
    <w:rsid w:val="006E288B"/>
    <w:rsid w:val="006E2E6D"/>
    <w:rsid w:val="006E44A6"/>
    <w:rsid w:val="006E63DF"/>
    <w:rsid w:val="006E6583"/>
    <w:rsid w:val="006E7095"/>
    <w:rsid w:val="006E7097"/>
    <w:rsid w:val="006E7CE7"/>
    <w:rsid w:val="006F03E6"/>
    <w:rsid w:val="006F1C3A"/>
    <w:rsid w:val="006F236A"/>
    <w:rsid w:val="006F243D"/>
    <w:rsid w:val="006F2974"/>
    <w:rsid w:val="006F311A"/>
    <w:rsid w:val="006F3315"/>
    <w:rsid w:val="006F3892"/>
    <w:rsid w:val="006F5BD8"/>
    <w:rsid w:val="006F6A81"/>
    <w:rsid w:val="006F6CC2"/>
    <w:rsid w:val="006F7220"/>
    <w:rsid w:val="006F7353"/>
    <w:rsid w:val="00700B4B"/>
    <w:rsid w:val="007012A4"/>
    <w:rsid w:val="0070164C"/>
    <w:rsid w:val="00701A21"/>
    <w:rsid w:val="0070333E"/>
    <w:rsid w:val="0070398C"/>
    <w:rsid w:val="00704A1B"/>
    <w:rsid w:val="0070565B"/>
    <w:rsid w:val="007059F7"/>
    <w:rsid w:val="00705E8A"/>
    <w:rsid w:val="00707C4E"/>
    <w:rsid w:val="00707F1D"/>
    <w:rsid w:val="00710C40"/>
    <w:rsid w:val="0071147E"/>
    <w:rsid w:val="00711C93"/>
    <w:rsid w:val="007123E7"/>
    <w:rsid w:val="00713895"/>
    <w:rsid w:val="007139F8"/>
    <w:rsid w:val="00714216"/>
    <w:rsid w:val="007147CA"/>
    <w:rsid w:val="007148A7"/>
    <w:rsid w:val="00714906"/>
    <w:rsid w:val="00715E95"/>
    <w:rsid w:val="00716412"/>
    <w:rsid w:val="0071645A"/>
    <w:rsid w:val="007167A2"/>
    <w:rsid w:val="00716C73"/>
    <w:rsid w:val="007177F4"/>
    <w:rsid w:val="00721BF0"/>
    <w:rsid w:val="00722815"/>
    <w:rsid w:val="0072350D"/>
    <w:rsid w:val="00725530"/>
    <w:rsid w:val="00725591"/>
    <w:rsid w:val="007257DA"/>
    <w:rsid w:val="00727ABF"/>
    <w:rsid w:val="0073099D"/>
    <w:rsid w:val="00731BF9"/>
    <w:rsid w:val="00732530"/>
    <w:rsid w:val="007325EB"/>
    <w:rsid w:val="007327A5"/>
    <w:rsid w:val="0073368E"/>
    <w:rsid w:val="00733D76"/>
    <w:rsid w:val="00734CC6"/>
    <w:rsid w:val="007353FC"/>
    <w:rsid w:val="0073546A"/>
    <w:rsid w:val="007355E2"/>
    <w:rsid w:val="007355E9"/>
    <w:rsid w:val="0073619E"/>
    <w:rsid w:val="00736212"/>
    <w:rsid w:val="00737C86"/>
    <w:rsid w:val="00741213"/>
    <w:rsid w:val="00741941"/>
    <w:rsid w:val="0074268C"/>
    <w:rsid w:val="0074285B"/>
    <w:rsid w:val="00744095"/>
    <w:rsid w:val="00745491"/>
    <w:rsid w:val="00746FF0"/>
    <w:rsid w:val="00747E44"/>
    <w:rsid w:val="00751C0A"/>
    <w:rsid w:val="0075490F"/>
    <w:rsid w:val="007551C6"/>
    <w:rsid w:val="0075565E"/>
    <w:rsid w:val="00755BE6"/>
    <w:rsid w:val="00757BA2"/>
    <w:rsid w:val="007612C8"/>
    <w:rsid w:val="007619AF"/>
    <w:rsid w:val="00763779"/>
    <w:rsid w:val="0076392C"/>
    <w:rsid w:val="0076473A"/>
    <w:rsid w:val="00764A2C"/>
    <w:rsid w:val="0076513F"/>
    <w:rsid w:val="00765305"/>
    <w:rsid w:val="007657CE"/>
    <w:rsid w:val="00765D36"/>
    <w:rsid w:val="00767A7B"/>
    <w:rsid w:val="00767ACE"/>
    <w:rsid w:val="00767AFA"/>
    <w:rsid w:val="00767B99"/>
    <w:rsid w:val="007700BA"/>
    <w:rsid w:val="00770FE9"/>
    <w:rsid w:val="00772053"/>
    <w:rsid w:val="00772598"/>
    <w:rsid w:val="00774D0F"/>
    <w:rsid w:val="00774DB7"/>
    <w:rsid w:val="007809FB"/>
    <w:rsid w:val="00781AE1"/>
    <w:rsid w:val="00782720"/>
    <w:rsid w:val="00783AA0"/>
    <w:rsid w:val="007845E2"/>
    <w:rsid w:val="00785AAD"/>
    <w:rsid w:val="007914C3"/>
    <w:rsid w:val="00792DE5"/>
    <w:rsid w:val="00792E50"/>
    <w:rsid w:val="00795344"/>
    <w:rsid w:val="00795B2B"/>
    <w:rsid w:val="00796E19"/>
    <w:rsid w:val="00797034"/>
    <w:rsid w:val="007975B1"/>
    <w:rsid w:val="00797777"/>
    <w:rsid w:val="007A0635"/>
    <w:rsid w:val="007A0824"/>
    <w:rsid w:val="007A0C63"/>
    <w:rsid w:val="007A154F"/>
    <w:rsid w:val="007A15BF"/>
    <w:rsid w:val="007A1F58"/>
    <w:rsid w:val="007A24A2"/>
    <w:rsid w:val="007A27F0"/>
    <w:rsid w:val="007A2DBF"/>
    <w:rsid w:val="007A2FA6"/>
    <w:rsid w:val="007A3500"/>
    <w:rsid w:val="007A4595"/>
    <w:rsid w:val="007A49EC"/>
    <w:rsid w:val="007A4A62"/>
    <w:rsid w:val="007B03CD"/>
    <w:rsid w:val="007B07A7"/>
    <w:rsid w:val="007B1B5F"/>
    <w:rsid w:val="007B3466"/>
    <w:rsid w:val="007B3E54"/>
    <w:rsid w:val="007B451F"/>
    <w:rsid w:val="007B47D0"/>
    <w:rsid w:val="007B70DC"/>
    <w:rsid w:val="007B7ADB"/>
    <w:rsid w:val="007C0338"/>
    <w:rsid w:val="007C04B6"/>
    <w:rsid w:val="007C0D12"/>
    <w:rsid w:val="007C11FA"/>
    <w:rsid w:val="007C2232"/>
    <w:rsid w:val="007C24FD"/>
    <w:rsid w:val="007C4A14"/>
    <w:rsid w:val="007C4C36"/>
    <w:rsid w:val="007C527C"/>
    <w:rsid w:val="007C545B"/>
    <w:rsid w:val="007C6655"/>
    <w:rsid w:val="007C66A4"/>
    <w:rsid w:val="007C6B1A"/>
    <w:rsid w:val="007C7F90"/>
    <w:rsid w:val="007D005A"/>
    <w:rsid w:val="007D0FA5"/>
    <w:rsid w:val="007D2E1B"/>
    <w:rsid w:val="007D456A"/>
    <w:rsid w:val="007D4864"/>
    <w:rsid w:val="007D4E34"/>
    <w:rsid w:val="007D5FCE"/>
    <w:rsid w:val="007D666C"/>
    <w:rsid w:val="007D7A34"/>
    <w:rsid w:val="007E0250"/>
    <w:rsid w:val="007E1673"/>
    <w:rsid w:val="007E1D86"/>
    <w:rsid w:val="007E3279"/>
    <w:rsid w:val="007E3C23"/>
    <w:rsid w:val="007E4B49"/>
    <w:rsid w:val="007E6828"/>
    <w:rsid w:val="007E6860"/>
    <w:rsid w:val="007E6947"/>
    <w:rsid w:val="007E6BD1"/>
    <w:rsid w:val="007E704D"/>
    <w:rsid w:val="007E7EB5"/>
    <w:rsid w:val="007F0154"/>
    <w:rsid w:val="007F04D4"/>
    <w:rsid w:val="007F1AAF"/>
    <w:rsid w:val="007F202F"/>
    <w:rsid w:val="007F2A69"/>
    <w:rsid w:val="007F39CA"/>
    <w:rsid w:val="007F40A6"/>
    <w:rsid w:val="007F6204"/>
    <w:rsid w:val="007F6E3F"/>
    <w:rsid w:val="007F6F16"/>
    <w:rsid w:val="007F75E0"/>
    <w:rsid w:val="00800BAC"/>
    <w:rsid w:val="00801693"/>
    <w:rsid w:val="008026D3"/>
    <w:rsid w:val="00802C61"/>
    <w:rsid w:val="00804607"/>
    <w:rsid w:val="00804D45"/>
    <w:rsid w:val="00804F49"/>
    <w:rsid w:val="008078DD"/>
    <w:rsid w:val="0081087C"/>
    <w:rsid w:val="0081204A"/>
    <w:rsid w:val="008120DE"/>
    <w:rsid w:val="00812525"/>
    <w:rsid w:val="00812D42"/>
    <w:rsid w:val="00813686"/>
    <w:rsid w:val="00813CC8"/>
    <w:rsid w:val="00815530"/>
    <w:rsid w:val="00815E3F"/>
    <w:rsid w:val="008174B2"/>
    <w:rsid w:val="008174F6"/>
    <w:rsid w:val="00820AFC"/>
    <w:rsid w:val="00822858"/>
    <w:rsid w:val="0082455B"/>
    <w:rsid w:val="0082588B"/>
    <w:rsid w:val="00825C02"/>
    <w:rsid w:val="008263A0"/>
    <w:rsid w:val="00826A98"/>
    <w:rsid w:val="00826B7E"/>
    <w:rsid w:val="00827A9B"/>
    <w:rsid w:val="00831EDA"/>
    <w:rsid w:val="00832CED"/>
    <w:rsid w:val="00832D86"/>
    <w:rsid w:val="00832E97"/>
    <w:rsid w:val="00833FD5"/>
    <w:rsid w:val="0083454C"/>
    <w:rsid w:val="008348E3"/>
    <w:rsid w:val="00835662"/>
    <w:rsid w:val="00836664"/>
    <w:rsid w:val="00837A5D"/>
    <w:rsid w:val="00837E94"/>
    <w:rsid w:val="00840684"/>
    <w:rsid w:val="00840C13"/>
    <w:rsid w:val="00841A1B"/>
    <w:rsid w:val="00841C63"/>
    <w:rsid w:val="00843A10"/>
    <w:rsid w:val="00843CC8"/>
    <w:rsid w:val="00845E04"/>
    <w:rsid w:val="00845FFA"/>
    <w:rsid w:val="00846A08"/>
    <w:rsid w:val="00846DD7"/>
    <w:rsid w:val="00847911"/>
    <w:rsid w:val="00850353"/>
    <w:rsid w:val="008503C3"/>
    <w:rsid w:val="00851051"/>
    <w:rsid w:val="00852F5B"/>
    <w:rsid w:val="00853271"/>
    <w:rsid w:val="0085349E"/>
    <w:rsid w:val="00853F49"/>
    <w:rsid w:val="00853FC4"/>
    <w:rsid w:val="008559B8"/>
    <w:rsid w:val="008565B9"/>
    <w:rsid w:val="00857799"/>
    <w:rsid w:val="00857B38"/>
    <w:rsid w:val="00857E05"/>
    <w:rsid w:val="00860381"/>
    <w:rsid w:val="0086085C"/>
    <w:rsid w:val="00860C50"/>
    <w:rsid w:val="00861FCB"/>
    <w:rsid w:val="0086318F"/>
    <w:rsid w:val="0086354F"/>
    <w:rsid w:val="008636C0"/>
    <w:rsid w:val="0086398C"/>
    <w:rsid w:val="00864175"/>
    <w:rsid w:val="00864D77"/>
    <w:rsid w:val="0086547B"/>
    <w:rsid w:val="00866566"/>
    <w:rsid w:val="008667EA"/>
    <w:rsid w:val="008678DF"/>
    <w:rsid w:val="00871A5A"/>
    <w:rsid w:val="00871F4D"/>
    <w:rsid w:val="008731C5"/>
    <w:rsid w:val="00873742"/>
    <w:rsid w:val="00873E3E"/>
    <w:rsid w:val="00874E4A"/>
    <w:rsid w:val="00875B11"/>
    <w:rsid w:val="0087684F"/>
    <w:rsid w:val="00876889"/>
    <w:rsid w:val="008770AF"/>
    <w:rsid w:val="008770CA"/>
    <w:rsid w:val="008771D0"/>
    <w:rsid w:val="008776CB"/>
    <w:rsid w:val="00880860"/>
    <w:rsid w:val="008810B3"/>
    <w:rsid w:val="00881126"/>
    <w:rsid w:val="008814F6"/>
    <w:rsid w:val="00882CB5"/>
    <w:rsid w:val="008843C0"/>
    <w:rsid w:val="0088470F"/>
    <w:rsid w:val="0088541C"/>
    <w:rsid w:val="00885BFD"/>
    <w:rsid w:val="0088651D"/>
    <w:rsid w:val="00886574"/>
    <w:rsid w:val="00886811"/>
    <w:rsid w:val="00886DFA"/>
    <w:rsid w:val="00887934"/>
    <w:rsid w:val="00887E19"/>
    <w:rsid w:val="00890B43"/>
    <w:rsid w:val="008921B7"/>
    <w:rsid w:val="00892312"/>
    <w:rsid w:val="008927BB"/>
    <w:rsid w:val="00893B8C"/>
    <w:rsid w:val="00894E81"/>
    <w:rsid w:val="00896EEF"/>
    <w:rsid w:val="008973C6"/>
    <w:rsid w:val="0089752F"/>
    <w:rsid w:val="00897892"/>
    <w:rsid w:val="008A0F97"/>
    <w:rsid w:val="008A1E02"/>
    <w:rsid w:val="008A4480"/>
    <w:rsid w:val="008A67C6"/>
    <w:rsid w:val="008A68D0"/>
    <w:rsid w:val="008A7066"/>
    <w:rsid w:val="008A78AA"/>
    <w:rsid w:val="008A7FED"/>
    <w:rsid w:val="008B04E6"/>
    <w:rsid w:val="008B07FD"/>
    <w:rsid w:val="008B1AD5"/>
    <w:rsid w:val="008B1D76"/>
    <w:rsid w:val="008B1EB4"/>
    <w:rsid w:val="008B248D"/>
    <w:rsid w:val="008B2D77"/>
    <w:rsid w:val="008B5A1E"/>
    <w:rsid w:val="008C1B25"/>
    <w:rsid w:val="008C2B64"/>
    <w:rsid w:val="008C3063"/>
    <w:rsid w:val="008C37A7"/>
    <w:rsid w:val="008C3D65"/>
    <w:rsid w:val="008C4C6F"/>
    <w:rsid w:val="008C5D1E"/>
    <w:rsid w:val="008C66A5"/>
    <w:rsid w:val="008C6F5F"/>
    <w:rsid w:val="008C702C"/>
    <w:rsid w:val="008C72A4"/>
    <w:rsid w:val="008C72FB"/>
    <w:rsid w:val="008D0DFB"/>
    <w:rsid w:val="008D16A6"/>
    <w:rsid w:val="008D1707"/>
    <w:rsid w:val="008D17A0"/>
    <w:rsid w:val="008D1984"/>
    <w:rsid w:val="008D2543"/>
    <w:rsid w:val="008D2AA3"/>
    <w:rsid w:val="008D61F5"/>
    <w:rsid w:val="008D71AD"/>
    <w:rsid w:val="008D723A"/>
    <w:rsid w:val="008D7382"/>
    <w:rsid w:val="008E0CFB"/>
    <w:rsid w:val="008E10E5"/>
    <w:rsid w:val="008E1548"/>
    <w:rsid w:val="008E3367"/>
    <w:rsid w:val="008E4DD9"/>
    <w:rsid w:val="008E53BF"/>
    <w:rsid w:val="008F0B0B"/>
    <w:rsid w:val="008F10D7"/>
    <w:rsid w:val="008F40E0"/>
    <w:rsid w:val="008F492C"/>
    <w:rsid w:val="008F5258"/>
    <w:rsid w:val="008F528E"/>
    <w:rsid w:val="008F7177"/>
    <w:rsid w:val="008F7813"/>
    <w:rsid w:val="008F78D5"/>
    <w:rsid w:val="00901712"/>
    <w:rsid w:val="00902363"/>
    <w:rsid w:val="009026EE"/>
    <w:rsid w:val="009033CB"/>
    <w:rsid w:val="00904F97"/>
    <w:rsid w:val="009056F3"/>
    <w:rsid w:val="009077FF"/>
    <w:rsid w:val="0091228F"/>
    <w:rsid w:val="00913962"/>
    <w:rsid w:val="009143D9"/>
    <w:rsid w:val="00915168"/>
    <w:rsid w:val="0091524A"/>
    <w:rsid w:val="009152A0"/>
    <w:rsid w:val="009164BE"/>
    <w:rsid w:val="00917CC8"/>
    <w:rsid w:val="0092070D"/>
    <w:rsid w:val="00920E81"/>
    <w:rsid w:val="009217D5"/>
    <w:rsid w:val="00922A66"/>
    <w:rsid w:val="00922CB3"/>
    <w:rsid w:val="00922FD9"/>
    <w:rsid w:val="00923191"/>
    <w:rsid w:val="009237A8"/>
    <w:rsid w:val="0092767E"/>
    <w:rsid w:val="00927C32"/>
    <w:rsid w:val="00931319"/>
    <w:rsid w:val="00932375"/>
    <w:rsid w:val="00932DD9"/>
    <w:rsid w:val="00932FC9"/>
    <w:rsid w:val="009332AC"/>
    <w:rsid w:val="009338EE"/>
    <w:rsid w:val="0093592A"/>
    <w:rsid w:val="009359CD"/>
    <w:rsid w:val="00937630"/>
    <w:rsid w:val="00937F15"/>
    <w:rsid w:val="0094164A"/>
    <w:rsid w:val="0094177F"/>
    <w:rsid w:val="00941BE0"/>
    <w:rsid w:val="00944E60"/>
    <w:rsid w:val="0095077A"/>
    <w:rsid w:val="00950792"/>
    <w:rsid w:val="00951204"/>
    <w:rsid w:val="00955FBB"/>
    <w:rsid w:val="009571F7"/>
    <w:rsid w:val="00960579"/>
    <w:rsid w:val="00961786"/>
    <w:rsid w:val="0096180B"/>
    <w:rsid w:val="00961CAD"/>
    <w:rsid w:val="00962A8C"/>
    <w:rsid w:val="00964158"/>
    <w:rsid w:val="0096439A"/>
    <w:rsid w:val="00966794"/>
    <w:rsid w:val="0096709A"/>
    <w:rsid w:val="009674D7"/>
    <w:rsid w:val="009678C3"/>
    <w:rsid w:val="009678C9"/>
    <w:rsid w:val="00967954"/>
    <w:rsid w:val="00967DE7"/>
    <w:rsid w:val="00967EFA"/>
    <w:rsid w:val="0097053B"/>
    <w:rsid w:val="0097271E"/>
    <w:rsid w:val="00972A79"/>
    <w:rsid w:val="00974153"/>
    <w:rsid w:val="00974BDB"/>
    <w:rsid w:val="009769F1"/>
    <w:rsid w:val="009776AE"/>
    <w:rsid w:val="00980648"/>
    <w:rsid w:val="0098164B"/>
    <w:rsid w:val="00981E70"/>
    <w:rsid w:val="0098276A"/>
    <w:rsid w:val="00983607"/>
    <w:rsid w:val="00983779"/>
    <w:rsid w:val="00983E11"/>
    <w:rsid w:val="00984A70"/>
    <w:rsid w:val="00985233"/>
    <w:rsid w:val="009853DC"/>
    <w:rsid w:val="00985E8F"/>
    <w:rsid w:val="00986202"/>
    <w:rsid w:val="00986455"/>
    <w:rsid w:val="0099004F"/>
    <w:rsid w:val="00990416"/>
    <w:rsid w:val="009911C9"/>
    <w:rsid w:val="00991A62"/>
    <w:rsid w:val="00992747"/>
    <w:rsid w:val="0099316C"/>
    <w:rsid w:val="009933BE"/>
    <w:rsid w:val="00993C7A"/>
    <w:rsid w:val="0099446C"/>
    <w:rsid w:val="00994605"/>
    <w:rsid w:val="009946FB"/>
    <w:rsid w:val="00995352"/>
    <w:rsid w:val="0099547B"/>
    <w:rsid w:val="009955FC"/>
    <w:rsid w:val="009956FD"/>
    <w:rsid w:val="00995D82"/>
    <w:rsid w:val="0099689B"/>
    <w:rsid w:val="00996A66"/>
    <w:rsid w:val="009978F4"/>
    <w:rsid w:val="009A0E31"/>
    <w:rsid w:val="009A125E"/>
    <w:rsid w:val="009A1882"/>
    <w:rsid w:val="009A1FD7"/>
    <w:rsid w:val="009A2199"/>
    <w:rsid w:val="009A24C2"/>
    <w:rsid w:val="009A25B9"/>
    <w:rsid w:val="009A27ED"/>
    <w:rsid w:val="009A28AC"/>
    <w:rsid w:val="009A2E42"/>
    <w:rsid w:val="009A3087"/>
    <w:rsid w:val="009A50D2"/>
    <w:rsid w:val="009A6BE2"/>
    <w:rsid w:val="009A7407"/>
    <w:rsid w:val="009A79E2"/>
    <w:rsid w:val="009B0BDA"/>
    <w:rsid w:val="009B132B"/>
    <w:rsid w:val="009B1487"/>
    <w:rsid w:val="009B1737"/>
    <w:rsid w:val="009B3F35"/>
    <w:rsid w:val="009B4DF5"/>
    <w:rsid w:val="009B4F4A"/>
    <w:rsid w:val="009B6EAA"/>
    <w:rsid w:val="009B743C"/>
    <w:rsid w:val="009C2C62"/>
    <w:rsid w:val="009C3691"/>
    <w:rsid w:val="009C3E2F"/>
    <w:rsid w:val="009C6D9F"/>
    <w:rsid w:val="009C7C08"/>
    <w:rsid w:val="009C7D5E"/>
    <w:rsid w:val="009D0845"/>
    <w:rsid w:val="009D0BD1"/>
    <w:rsid w:val="009D1284"/>
    <w:rsid w:val="009D14D5"/>
    <w:rsid w:val="009D295B"/>
    <w:rsid w:val="009D39A4"/>
    <w:rsid w:val="009D3E3F"/>
    <w:rsid w:val="009D4C05"/>
    <w:rsid w:val="009D573B"/>
    <w:rsid w:val="009D5D42"/>
    <w:rsid w:val="009D64B7"/>
    <w:rsid w:val="009D70FD"/>
    <w:rsid w:val="009E13D0"/>
    <w:rsid w:val="009E2279"/>
    <w:rsid w:val="009E2475"/>
    <w:rsid w:val="009E2CBD"/>
    <w:rsid w:val="009E46EE"/>
    <w:rsid w:val="009E5368"/>
    <w:rsid w:val="009E5E28"/>
    <w:rsid w:val="009E6D9C"/>
    <w:rsid w:val="009E7750"/>
    <w:rsid w:val="009E7790"/>
    <w:rsid w:val="009E7A60"/>
    <w:rsid w:val="009F0345"/>
    <w:rsid w:val="009F046B"/>
    <w:rsid w:val="009F0731"/>
    <w:rsid w:val="009F12E9"/>
    <w:rsid w:val="009F168B"/>
    <w:rsid w:val="009F17A3"/>
    <w:rsid w:val="009F1A89"/>
    <w:rsid w:val="009F3244"/>
    <w:rsid w:val="009F3CFE"/>
    <w:rsid w:val="009F416C"/>
    <w:rsid w:val="009F5B2D"/>
    <w:rsid w:val="009F645F"/>
    <w:rsid w:val="009F7102"/>
    <w:rsid w:val="009F7841"/>
    <w:rsid w:val="00A0071D"/>
    <w:rsid w:val="00A01B31"/>
    <w:rsid w:val="00A03FB1"/>
    <w:rsid w:val="00A04F11"/>
    <w:rsid w:val="00A0529E"/>
    <w:rsid w:val="00A060E8"/>
    <w:rsid w:val="00A061AB"/>
    <w:rsid w:val="00A06F65"/>
    <w:rsid w:val="00A0740B"/>
    <w:rsid w:val="00A077E8"/>
    <w:rsid w:val="00A07830"/>
    <w:rsid w:val="00A07E0B"/>
    <w:rsid w:val="00A120A1"/>
    <w:rsid w:val="00A12191"/>
    <w:rsid w:val="00A126E4"/>
    <w:rsid w:val="00A1280C"/>
    <w:rsid w:val="00A13353"/>
    <w:rsid w:val="00A136DF"/>
    <w:rsid w:val="00A147BD"/>
    <w:rsid w:val="00A154F7"/>
    <w:rsid w:val="00A160FA"/>
    <w:rsid w:val="00A16968"/>
    <w:rsid w:val="00A23041"/>
    <w:rsid w:val="00A23B22"/>
    <w:rsid w:val="00A23C03"/>
    <w:rsid w:val="00A240B5"/>
    <w:rsid w:val="00A2579C"/>
    <w:rsid w:val="00A26717"/>
    <w:rsid w:val="00A269B9"/>
    <w:rsid w:val="00A2777F"/>
    <w:rsid w:val="00A301D7"/>
    <w:rsid w:val="00A312DA"/>
    <w:rsid w:val="00A3159F"/>
    <w:rsid w:val="00A31697"/>
    <w:rsid w:val="00A31AC7"/>
    <w:rsid w:val="00A31B4E"/>
    <w:rsid w:val="00A32115"/>
    <w:rsid w:val="00A32CFE"/>
    <w:rsid w:val="00A33025"/>
    <w:rsid w:val="00A33AF1"/>
    <w:rsid w:val="00A341A3"/>
    <w:rsid w:val="00A34465"/>
    <w:rsid w:val="00A34B8D"/>
    <w:rsid w:val="00A35B88"/>
    <w:rsid w:val="00A35D32"/>
    <w:rsid w:val="00A374B8"/>
    <w:rsid w:val="00A400EC"/>
    <w:rsid w:val="00A40983"/>
    <w:rsid w:val="00A42877"/>
    <w:rsid w:val="00A4324A"/>
    <w:rsid w:val="00A4377E"/>
    <w:rsid w:val="00A44328"/>
    <w:rsid w:val="00A446EE"/>
    <w:rsid w:val="00A460B8"/>
    <w:rsid w:val="00A5231D"/>
    <w:rsid w:val="00A526FF"/>
    <w:rsid w:val="00A52C9C"/>
    <w:rsid w:val="00A53500"/>
    <w:rsid w:val="00A53DA7"/>
    <w:rsid w:val="00A54986"/>
    <w:rsid w:val="00A54D1E"/>
    <w:rsid w:val="00A5502A"/>
    <w:rsid w:val="00A6008D"/>
    <w:rsid w:val="00A61329"/>
    <w:rsid w:val="00A6210B"/>
    <w:rsid w:val="00A63F62"/>
    <w:rsid w:val="00A640A7"/>
    <w:rsid w:val="00A652BA"/>
    <w:rsid w:val="00A676A6"/>
    <w:rsid w:val="00A70387"/>
    <w:rsid w:val="00A70D68"/>
    <w:rsid w:val="00A71B5B"/>
    <w:rsid w:val="00A7233E"/>
    <w:rsid w:val="00A7248A"/>
    <w:rsid w:val="00A730D9"/>
    <w:rsid w:val="00A7310D"/>
    <w:rsid w:val="00A73188"/>
    <w:rsid w:val="00A738CD"/>
    <w:rsid w:val="00A748F1"/>
    <w:rsid w:val="00A76579"/>
    <w:rsid w:val="00A77DEC"/>
    <w:rsid w:val="00A80D05"/>
    <w:rsid w:val="00A82AF2"/>
    <w:rsid w:val="00A830C7"/>
    <w:rsid w:val="00A8329E"/>
    <w:rsid w:val="00A838A5"/>
    <w:rsid w:val="00A844AB"/>
    <w:rsid w:val="00A844C9"/>
    <w:rsid w:val="00A85ED0"/>
    <w:rsid w:val="00A8716A"/>
    <w:rsid w:val="00A873F1"/>
    <w:rsid w:val="00A87718"/>
    <w:rsid w:val="00A92B4D"/>
    <w:rsid w:val="00A92C0F"/>
    <w:rsid w:val="00A93689"/>
    <w:rsid w:val="00A938CF"/>
    <w:rsid w:val="00A94B84"/>
    <w:rsid w:val="00A954C1"/>
    <w:rsid w:val="00A95F4D"/>
    <w:rsid w:val="00A9650C"/>
    <w:rsid w:val="00A96B56"/>
    <w:rsid w:val="00A9714E"/>
    <w:rsid w:val="00A971B8"/>
    <w:rsid w:val="00A97E31"/>
    <w:rsid w:val="00A97E8A"/>
    <w:rsid w:val="00A97EA6"/>
    <w:rsid w:val="00AA0239"/>
    <w:rsid w:val="00AA18D1"/>
    <w:rsid w:val="00AA2128"/>
    <w:rsid w:val="00AA23BA"/>
    <w:rsid w:val="00AA2BD6"/>
    <w:rsid w:val="00AA7888"/>
    <w:rsid w:val="00AA7F05"/>
    <w:rsid w:val="00AB0635"/>
    <w:rsid w:val="00AB094F"/>
    <w:rsid w:val="00AB097E"/>
    <w:rsid w:val="00AB166B"/>
    <w:rsid w:val="00AB1DB6"/>
    <w:rsid w:val="00AB2042"/>
    <w:rsid w:val="00AB26E1"/>
    <w:rsid w:val="00AB27D5"/>
    <w:rsid w:val="00AC0F57"/>
    <w:rsid w:val="00AC3157"/>
    <w:rsid w:val="00AC5632"/>
    <w:rsid w:val="00AC5D11"/>
    <w:rsid w:val="00AC5F43"/>
    <w:rsid w:val="00AD0851"/>
    <w:rsid w:val="00AD08A3"/>
    <w:rsid w:val="00AD245D"/>
    <w:rsid w:val="00AD2DC0"/>
    <w:rsid w:val="00AD4029"/>
    <w:rsid w:val="00AD5496"/>
    <w:rsid w:val="00AD5CB5"/>
    <w:rsid w:val="00AD6055"/>
    <w:rsid w:val="00AD607B"/>
    <w:rsid w:val="00AD6A83"/>
    <w:rsid w:val="00AD6AF7"/>
    <w:rsid w:val="00AE000C"/>
    <w:rsid w:val="00AE0265"/>
    <w:rsid w:val="00AE0B2A"/>
    <w:rsid w:val="00AE1623"/>
    <w:rsid w:val="00AE19B6"/>
    <w:rsid w:val="00AE1D8A"/>
    <w:rsid w:val="00AE283D"/>
    <w:rsid w:val="00AE3511"/>
    <w:rsid w:val="00AE386F"/>
    <w:rsid w:val="00AE5DC3"/>
    <w:rsid w:val="00AE6360"/>
    <w:rsid w:val="00AE7C8E"/>
    <w:rsid w:val="00AE7F91"/>
    <w:rsid w:val="00AF011E"/>
    <w:rsid w:val="00AF0138"/>
    <w:rsid w:val="00AF0B9A"/>
    <w:rsid w:val="00AF1276"/>
    <w:rsid w:val="00AF1A0D"/>
    <w:rsid w:val="00AF1A88"/>
    <w:rsid w:val="00AF2D91"/>
    <w:rsid w:val="00AF2F4B"/>
    <w:rsid w:val="00AF319A"/>
    <w:rsid w:val="00AF5803"/>
    <w:rsid w:val="00AF5C5D"/>
    <w:rsid w:val="00AF79E2"/>
    <w:rsid w:val="00B007C2"/>
    <w:rsid w:val="00B0136C"/>
    <w:rsid w:val="00B01532"/>
    <w:rsid w:val="00B01EA5"/>
    <w:rsid w:val="00B02726"/>
    <w:rsid w:val="00B02B77"/>
    <w:rsid w:val="00B03C18"/>
    <w:rsid w:val="00B042E1"/>
    <w:rsid w:val="00B04448"/>
    <w:rsid w:val="00B05F8F"/>
    <w:rsid w:val="00B061C0"/>
    <w:rsid w:val="00B07590"/>
    <w:rsid w:val="00B10AFC"/>
    <w:rsid w:val="00B11EC0"/>
    <w:rsid w:val="00B13464"/>
    <w:rsid w:val="00B13CD9"/>
    <w:rsid w:val="00B15F31"/>
    <w:rsid w:val="00B16401"/>
    <w:rsid w:val="00B17D1E"/>
    <w:rsid w:val="00B201A6"/>
    <w:rsid w:val="00B211C2"/>
    <w:rsid w:val="00B217C6"/>
    <w:rsid w:val="00B21D4D"/>
    <w:rsid w:val="00B22190"/>
    <w:rsid w:val="00B23E68"/>
    <w:rsid w:val="00B2459D"/>
    <w:rsid w:val="00B24D47"/>
    <w:rsid w:val="00B24DEE"/>
    <w:rsid w:val="00B253A8"/>
    <w:rsid w:val="00B25858"/>
    <w:rsid w:val="00B2636B"/>
    <w:rsid w:val="00B26671"/>
    <w:rsid w:val="00B26F4F"/>
    <w:rsid w:val="00B27310"/>
    <w:rsid w:val="00B31B06"/>
    <w:rsid w:val="00B32A7F"/>
    <w:rsid w:val="00B32F3C"/>
    <w:rsid w:val="00B33362"/>
    <w:rsid w:val="00B34094"/>
    <w:rsid w:val="00B3440C"/>
    <w:rsid w:val="00B358BC"/>
    <w:rsid w:val="00B35A7F"/>
    <w:rsid w:val="00B35C6B"/>
    <w:rsid w:val="00B35E31"/>
    <w:rsid w:val="00B37E0C"/>
    <w:rsid w:val="00B403B7"/>
    <w:rsid w:val="00B41EB6"/>
    <w:rsid w:val="00B422E4"/>
    <w:rsid w:val="00B42572"/>
    <w:rsid w:val="00B4464C"/>
    <w:rsid w:val="00B44B36"/>
    <w:rsid w:val="00B45483"/>
    <w:rsid w:val="00B45C2A"/>
    <w:rsid w:val="00B4675A"/>
    <w:rsid w:val="00B4776E"/>
    <w:rsid w:val="00B47F7B"/>
    <w:rsid w:val="00B52595"/>
    <w:rsid w:val="00B5290F"/>
    <w:rsid w:val="00B5348A"/>
    <w:rsid w:val="00B53A31"/>
    <w:rsid w:val="00B55057"/>
    <w:rsid w:val="00B56B1D"/>
    <w:rsid w:val="00B60BE4"/>
    <w:rsid w:val="00B60D44"/>
    <w:rsid w:val="00B6298F"/>
    <w:rsid w:val="00B63833"/>
    <w:rsid w:val="00B647CB"/>
    <w:rsid w:val="00B64FF3"/>
    <w:rsid w:val="00B65AF8"/>
    <w:rsid w:val="00B65B3C"/>
    <w:rsid w:val="00B66A4A"/>
    <w:rsid w:val="00B679FB"/>
    <w:rsid w:val="00B67A34"/>
    <w:rsid w:val="00B67B71"/>
    <w:rsid w:val="00B70201"/>
    <w:rsid w:val="00B70BF2"/>
    <w:rsid w:val="00B72914"/>
    <w:rsid w:val="00B73470"/>
    <w:rsid w:val="00B73716"/>
    <w:rsid w:val="00B770B6"/>
    <w:rsid w:val="00B777FB"/>
    <w:rsid w:val="00B8002C"/>
    <w:rsid w:val="00B80769"/>
    <w:rsid w:val="00B807F5"/>
    <w:rsid w:val="00B80916"/>
    <w:rsid w:val="00B819D0"/>
    <w:rsid w:val="00B81E7B"/>
    <w:rsid w:val="00B851A9"/>
    <w:rsid w:val="00B856C9"/>
    <w:rsid w:val="00B8761F"/>
    <w:rsid w:val="00B87DBE"/>
    <w:rsid w:val="00B900AC"/>
    <w:rsid w:val="00B90361"/>
    <w:rsid w:val="00B908A2"/>
    <w:rsid w:val="00B92243"/>
    <w:rsid w:val="00B949E3"/>
    <w:rsid w:val="00BA023D"/>
    <w:rsid w:val="00BA0E16"/>
    <w:rsid w:val="00BA12DC"/>
    <w:rsid w:val="00BA2BD2"/>
    <w:rsid w:val="00BA2CDD"/>
    <w:rsid w:val="00BA2FF6"/>
    <w:rsid w:val="00BA38CE"/>
    <w:rsid w:val="00BA3A3C"/>
    <w:rsid w:val="00BA5858"/>
    <w:rsid w:val="00BA6815"/>
    <w:rsid w:val="00BA6A8C"/>
    <w:rsid w:val="00BB09A9"/>
    <w:rsid w:val="00BB0F2A"/>
    <w:rsid w:val="00BB29E8"/>
    <w:rsid w:val="00BB3194"/>
    <w:rsid w:val="00BB3892"/>
    <w:rsid w:val="00BB42EC"/>
    <w:rsid w:val="00BB5C36"/>
    <w:rsid w:val="00BB5CDE"/>
    <w:rsid w:val="00BB7C66"/>
    <w:rsid w:val="00BB7F47"/>
    <w:rsid w:val="00BC1099"/>
    <w:rsid w:val="00BC161E"/>
    <w:rsid w:val="00BC2C6A"/>
    <w:rsid w:val="00BC3A70"/>
    <w:rsid w:val="00BC3EE8"/>
    <w:rsid w:val="00BC4F16"/>
    <w:rsid w:val="00BC5FDC"/>
    <w:rsid w:val="00BC612F"/>
    <w:rsid w:val="00BC6218"/>
    <w:rsid w:val="00BC6DFA"/>
    <w:rsid w:val="00BC6E1F"/>
    <w:rsid w:val="00BD0175"/>
    <w:rsid w:val="00BD11D8"/>
    <w:rsid w:val="00BD1215"/>
    <w:rsid w:val="00BD210D"/>
    <w:rsid w:val="00BD2F34"/>
    <w:rsid w:val="00BD3E9E"/>
    <w:rsid w:val="00BD4768"/>
    <w:rsid w:val="00BD50F6"/>
    <w:rsid w:val="00BD6AC0"/>
    <w:rsid w:val="00BE0C3E"/>
    <w:rsid w:val="00BE226F"/>
    <w:rsid w:val="00BE278B"/>
    <w:rsid w:val="00BE28F4"/>
    <w:rsid w:val="00BE2A4D"/>
    <w:rsid w:val="00BE431F"/>
    <w:rsid w:val="00BE4D56"/>
    <w:rsid w:val="00BE5300"/>
    <w:rsid w:val="00BE6725"/>
    <w:rsid w:val="00BE7A6B"/>
    <w:rsid w:val="00BF0EBA"/>
    <w:rsid w:val="00BF1350"/>
    <w:rsid w:val="00BF22EF"/>
    <w:rsid w:val="00BF2562"/>
    <w:rsid w:val="00BF2F4A"/>
    <w:rsid w:val="00BF2FF0"/>
    <w:rsid w:val="00BF3403"/>
    <w:rsid w:val="00BF37EF"/>
    <w:rsid w:val="00BF3AF9"/>
    <w:rsid w:val="00BF4760"/>
    <w:rsid w:val="00BF5624"/>
    <w:rsid w:val="00BF5ADC"/>
    <w:rsid w:val="00BF6B3E"/>
    <w:rsid w:val="00BF7203"/>
    <w:rsid w:val="00BF7E57"/>
    <w:rsid w:val="00C01199"/>
    <w:rsid w:val="00C01B41"/>
    <w:rsid w:val="00C01F95"/>
    <w:rsid w:val="00C03383"/>
    <w:rsid w:val="00C03B65"/>
    <w:rsid w:val="00C05CF0"/>
    <w:rsid w:val="00C05E3E"/>
    <w:rsid w:val="00C06C55"/>
    <w:rsid w:val="00C11912"/>
    <w:rsid w:val="00C1191B"/>
    <w:rsid w:val="00C12131"/>
    <w:rsid w:val="00C123CE"/>
    <w:rsid w:val="00C126D2"/>
    <w:rsid w:val="00C1420F"/>
    <w:rsid w:val="00C15C46"/>
    <w:rsid w:val="00C160AF"/>
    <w:rsid w:val="00C166C0"/>
    <w:rsid w:val="00C16D1D"/>
    <w:rsid w:val="00C1735C"/>
    <w:rsid w:val="00C175FA"/>
    <w:rsid w:val="00C203B9"/>
    <w:rsid w:val="00C23FBD"/>
    <w:rsid w:val="00C24291"/>
    <w:rsid w:val="00C25478"/>
    <w:rsid w:val="00C256B0"/>
    <w:rsid w:val="00C263BE"/>
    <w:rsid w:val="00C26BAE"/>
    <w:rsid w:val="00C27C2D"/>
    <w:rsid w:val="00C27EDB"/>
    <w:rsid w:val="00C3029D"/>
    <w:rsid w:val="00C3096B"/>
    <w:rsid w:val="00C31148"/>
    <w:rsid w:val="00C31F56"/>
    <w:rsid w:val="00C326A0"/>
    <w:rsid w:val="00C32938"/>
    <w:rsid w:val="00C330EF"/>
    <w:rsid w:val="00C33587"/>
    <w:rsid w:val="00C33E1A"/>
    <w:rsid w:val="00C34689"/>
    <w:rsid w:val="00C348CD"/>
    <w:rsid w:val="00C34BF5"/>
    <w:rsid w:val="00C355F6"/>
    <w:rsid w:val="00C36A89"/>
    <w:rsid w:val="00C36CD2"/>
    <w:rsid w:val="00C401CA"/>
    <w:rsid w:val="00C40C27"/>
    <w:rsid w:val="00C412D0"/>
    <w:rsid w:val="00C413CC"/>
    <w:rsid w:val="00C41907"/>
    <w:rsid w:val="00C4216C"/>
    <w:rsid w:val="00C44E11"/>
    <w:rsid w:val="00C458F9"/>
    <w:rsid w:val="00C4736F"/>
    <w:rsid w:val="00C502FB"/>
    <w:rsid w:val="00C51C07"/>
    <w:rsid w:val="00C520A8"/>
    <w:rsid w:val="00C54631"/>
    <w:rsid w:val="00C55C49"/>
    <w:rsid w:val="00C565D1"/>
    <w:rsid w:val="00C56D9F"/>
    <w:rsid w:val="00C60021"/>
    <w:rsid w:val="00C603C8"/>
    <w:rsid w:val="00C61CFF"/>
    <w:rsid w:val="00C62684"/>
    <w:rsid w:val="00C634CC"/>
    <w:rsid w:val="00C645EC"/>
    <w:rsid w:val="00C66246"/>
    <w:rsid w:val="00C66EC2"/>
    <w:rsid w:val="00C702B6"/>
    <w:rsid w:val="00C703E9"/>
    <w:rsid w:val="00C7040F"/>
    <w:rsid w:val="00C70417"/>
    <w:rsid w:val="00C70EF1"/>
    <w:rsid w:val="00C71BC2"/>
    <w:rsid w:val="00C72575"/>
    <w:rsid w:val="00C72B73"/>
    <w:rsid w:val="00C7353D"/>
    <w:rsid w:val="00C73B82"/>
    <w:rsid w:val="00C73CDE"/>
    <w:rsid w:val="00C74E82"/>
    <w:rsid w:val="00C750E0"/>
    <w:rsid w:val="00C76155"/>
    <w:rsid w:val="00C812C4"/>
    <w:rsid w:val="00C81627"/>
    <w:rsid w:val="00C8230D"/>
    <w:rsid w:val="00C829F2"/>
    <w:rsid w:val="00C82AD1"/>
    <w:rsid w:val="00C84590"/>
    <w:rsid w:val="00C8654C"/>
    <w:rsid w:val="00C90634"/>
    <w:rsid w:val="00C90AC5"/>
    <w:rsid w:val="00C917B6"/>
    <w:rsid w:val="00C91A8B"/>
    <w:rsid w:val="00C9428F"/>
    <w:rsid w:val="00C9450B"/>
    <w:rsid w:val="00C9561A"/>
    <w:rsid w:val="00CA0FDB"/>
    <w:rsid w:val="00CA17F7"/>
    <w:rsid w:val="00CA2213"/>
    <w:rsid w:val="00CA37C0"/>
    <w:rsid w:val="00CA381F"/>
    <w:rsid w:val="00CA3C83"/>
    <w:rsid w:val="00CA5417"/>
    <w:rsid w:val="00CA5F6E"/>
    <w:rsid w:val="00CA7BDE"/>
    <w:rsid w:val="00CB06EC"/>
    <w:rsid w:val="00CB0D1E"/>
    <w:rsid w:val="00CB25D9"/>
    <w:rsid w:val="00CB2D1E"/>
    <w:rsid w:val="00CB40A8"/>
    <w:rsid w:val="00CB41D0"/>
    <w:rsid w:val="00CB4E1D"/>
    <w:rsid w:val="00CB5A35"/>
    <w:rsid w:val="00CB5EC8"/>
    <w:rsid w:val="00CB69D6"/>
    <w:rsid w:val="00CC00A6"/>
    <w:rsid w:val="00CC0D30"/>
    <w:rsid w:val="00CC1035"/>
    <w:rsid w:val="00CC161D"/>
    <w:rsid w:val="00CC1634"/>
    <w:rsid w:val="00CC1BAD"/>
    <w:rsid w:val="00CC43B0"/>
    <w:rsid w:val="00CC4E19"/>
    <w:rsid w:val="00CC5B24"/>
    <w:rsid w:val="00CC5F69"/>
    <w:rsid w:val="00CC739B"/>
    <w:rsid w:val="00CC7937"/>
    <w:rsid w:val="00CD0AF8"/>
    <w:rsid w:val="00CD0F76"/>
    <w:rsid w:val="00CD3290"/>
    <w:rsid w:val="00CD4307"/>
    <w:rsid w:val="00CD4AF4"/>
    <w:rsid w:val="00CD4DE6"/>
    <w:rsid w:val="00CD51D4"/>
    <w:rsid w:val="00CD5837"/>
    <w:rsid w:val="00CD5AEF"/>
    <w:rsid w:val="00CD5D74"/>
    <w:rsid w:val="00CD5FBB"/>
    <w:rsid w:val="00CD6139"/>
    <w:rsid w:val="00CD617B"/>
    <w:rsid w:val="00CD6902"/>
    <w:rsid w:val="00CD7403"/>
    <w:rsid w:val="00CE3AE9"/>
    <w:rsid w:val="00CE4C2D"/>
    <w:rsid w:val="00CE6798"/>
    <w:rsid w:val="00CE7307"/>
    <w:rsid w:val="00CF0283"/>
    <w:rsid w:val="00CF07DC"/>
    <w:rsid w:val="00CF0A34"/>
    <w:rsid w:val="00CF0BBE"/>
    <w:rsid w:val="00CF1A00"/>
    <w:rsid w:val="00CF23DC"/>
    <w:rsid w:val="00CF2A27"/>
    <w:rsid w:val="00CF3E92"/>
    <w:rsid w:val="00CF422E"/>
    <w:rsid w:val="00CF4809"/>
    <w:rsid w:val="00CF63A5"/>
    <w:rsid w:val="00CF64AB"/>
    <w:rsid w:val="00D01592"/>
    <w:rsid w:val="00D01868"/>
    <w:rsid w:val="00D0189B"/>
    <w:rsid w:val="00D02AF0"/>
    <w:rsid w:val="00D0361B"/>
    <w:rsid w:val="00D0485F"/>
    <w:rsid w:val="00D068BC"/>
    <w:rsid w:val="00D06A3E"/>
    <w:rsid w:val="00D10142"/>
    <w:rsid w:val="00D105EE"/>
    <w:rsid w:val="00D108D1"/>
    <w:rsid w:val="00D11072"/>
    <w:rsid w:val="00D11121"/>
    <w:rsid w:val="00D1112C"/>
    <w:rsid w:val="00D1350B"/>
    <w:rsid w:val="00D141C5"/>
    <w:rsid w:val="00D150F1"/>
    <w:rsid w:val="00D15872"/>
    <w:rsid w:val="00D171FA"/>
    <w:rsid w:val="00D17A0C"/>
    <w:rsid w:val="00D20AAB"/>
    <w:rsid w:val="00D215A9"/>
    <w:rsid w:val="00D219B3"/>
    <w:rsid w:val="00D21E5D"/>
    <w:rsid w:val="00D23481"/>
    <w:rsid w:val="00D251A1"/>
    <w:rsid w:val="00D25CD0"/>
    <w:rsid w:val="00D270A8"/>
    <w:rsid w:val="00D30F08"/>
    <w:rsid w:val="00D3317B"/>
    <w:rsid w:val="00D3319F"/>
    <w:rsid w:val="00D33E7C"/>
    <w:rsid w:val="00D342E4"/>
    <w:rsid w:val="00D349CA"/>
    <w:rsid w:val="00D3652B"/>
    <w:rsid w:val="00D37760"/>
    <w:rsid w:val="00D377C1"/>
    <w:rsid w:val="00D408B8"/>
    <w:rsid w:val="00D40E7D"/>
    <w:rsid w:val="00D41C99"/>
    <w:rsid w:val="00D424DE"/>
    <w:rsid w:val="00D43269"/>
    <w:rsid w:val="00D4346D"/>
    <w:rsid w:val="00D435E6"/>
    <w:rsid w:val="00D43C8E"/>
    <w:rsid w:val="00D44154"/>
    <w:rsid w:val="00D444E9"/>
    <w:rsid w:val="00D44A2C"/>
    <w:rsid w:val="00D44D65"/>
    <w:rsid w:val="00D4618C"/>
    <w:rsid w:val="00D46CBD"/>
    <w:rsid w:val="00D471EF"/>
    <w:rsid w:val="00D477DB"/>
    <w:rsid w:val="00D47BDE"/>
    <w:rsid w:val="00D47DDA"/>
    <w:rsid w:val="00D507E3"/>
    <w:rsid w:val="00D5117B"/>
    <w:rsid w:val="00D51D3A"/>
    <w:rsid w:val="00D51D3F"/>
    <w:rsid w:val="00D52659"/>
    <w:rsid w:val="00D549BD"/>
    <w:rsid w:val="00D56CEC"/>
    <w:rsid w:val="00D56F69"/>
    <w:rsid w:val="00D57326"/>
    <w:rsid w:val="00D57A19"/>
    <w:rsid w:val="00D60D90"/>
    <w:rsid w:val="00D612D6"/>
    <w:rsid w:val="00D6267F"/>
    <w:rsid w:val="00D66DD2"/>
    <w:rsid w:val="00D6785D"/>
    <w:rsid w:val="00D7185E"/>
    <w:rsid w:val="00D71E93"/>
    <w:rsid w:val="00D731B7"/>
    <w:rsid w:val="00D73DFE"/>
    <w:rsid w:val="00D7448C"/>
    <w:rsid w:val="00D77CEA"/>
    <w:rsid w:val="00D80240"/>
    <w:rsid w:val="00D80499"/>
    <w:rsid w:val="00D807DA"/>
    <w:rsid w:val="00D80D64"/>
    <w:rsid w:val="00D81B4B"/>
    <w:rsid w:val="00D81BEF"/>
    <w:rsid w:val="00D824FD"/>
    <w:rsid w:val="00D85A3C"/>
    <w:rsid w:val="00D86DB5"/>
    <w:rsid w:val="00D878B6"/>
    <w:rsid w:val="00D87D1D"/>
    <w:rsid w:val="00D87E1B"/>
    <w:rsid w:val="00D87E35"/>
    <w:rsid w:val="00D87E64"/>
    <w:rsid w:val="00D909EB"/>
    <w:rsid w:val="00D91786"/>
    <w:rsid w:val="00D92731"/>
    <w:rsid w:val="00D9366F"/>
    <w:rsid w:val="00D9390B"/>
    <w:rsid w:val="00D94DE4"/>
    <w:rsid w:val="00D95C1B"/>
    <w:rsid w:val="00D972E1"/>
    <w:rsid w:val="00DA08F8"/>
    <w:rsid w:val="00DA15C4"/>
    <w:rsid w:val="00DA17FD"/>
    <w:rsid w:val="00DA2408"/>
    <w:rsid w:val="00DA25EA"/>
    <w:rsid w:val="00DA587E"/>
    <w:rsid w:val="00DA6832"/>
    <w:rsid w:val="00DA6F03"/>
    <w:rsid w:val="00DB0EB8"/>
    <w:rsid w:val="00DB0FD8"/>
    <w:rsid w:val="00DB35EE"/>
    <w:rsid w:val="00DB36B2"/>
    <w:rsid w:val="00DB3878"/>
    <w:rsid w:val="00DB5660"/>
    <w:rsid w:val="00DB5A4F"/>
    <w:rsid w:val="00DB5C3B"/>
    <w:rsid w:val="00DB6088"/>
    <w:rsid w:val="00DB65E4"/>
    <w:rsid w:val="00DB6D78"/>
    <w:rsid w:val="00DB7261"/>
    <w:rsid w:val="00DB78A2"/>
    <w:rsid w:val="00DC0293"/>
    <w:rsid w:val="00DC037E"/>
    <w:rsid w:val="00DC04AE"/>
    <w:rsid w:val="00DC052C"/>
    <w:rsid w:val="00DC2208"/>
    <w:rsid w:val="00DC2211"/>
    <w:rsid w:val="00DC2C56"/>
    <w:rsid w:val="00DC32CD"/>
    <w:rsid w:val="00DC4F38"/>
    <w:rsid w:val="00DC6B9D"/>
    <w:rsid w:val="00DC7152"/>
    <w:rsid w:val="00DC71F8"/>
    <w:rsid w:val="00DC7593"/>
    <w:rsid w:val="00DD09AC"/>
    <w:rsid w:val="00DD164D"/>
    <w:rsid w:val="00DD1818"/>
    <w:rsid w:val="00DD1EC9"/>
    <w:rsid w:val="00DD320C"/>
    <w:rsid w:val="00DD36FE"/>
    <w:rsid w:val="00DD54A5"/>
    <w:rsid w:val="00DD5A49"/>
    <w:rsid w:val="00DD62AB"/>
    <w:rsid w:val="00DD7E65"/>
    <w:rsid w:val="00DE0E11"/>
    <w:rsid w:val="00DE2EFB"/>
    <w:rsid w:val="00DE33EF"/>
    <w:rsid w:val="00DE467A"/>
    <w:rsid w:val="00DE48F3"/>
    <w:rsid w:val="00DE5D7D"/>
    <w:rsid w:val="00DE5F36"/>
    <w:rsid w:val="00DE69D4"/>
    <w:rsid w:val="00DE6FAF"/>
    <w:rsid w:val="00DE7DD7"/>
    <w:rsid w:val="00DF0CCE"/>
    <w:rsid w:val="00DF1417"/>
    <w:rsid w:val="00DF15B2"/>
    <w:rsid w:val="00DF22E9"/>
    <w:rsid w:val="00DF2426"/>
    <w:rsid w:val="00DF31DF"/>
    <w:rsid w:val="00DF4AA1"/>
    <w:rsid w:val="00DF4DD4"/>
    <w:rsid w:val="00DF551E"/>
    <w:rsid w:val="00DF61A6"/>
    <w:rsid w:val="00DF61DD"/>
    <w:rsid w:val="00DF686B"/>
    <w:rsid w:val="00DF6AF6"/>
    <w:rsid w:val="00E01C65"/>
    <w:rsid w:val="00E02140"/>
    <w:rsid w:val="00E0292F"/>
    <w:rsid w:val="00E02AD0"/>
    <w:rsid w:val="00E02E56"/>
    <w:rsid w:val="00E044D2"/>
    <w:rsid w:val="00E0484F"/>
    <w:rsid w:val="00E04F0D"/>
    <w:rsid w:val="00E0511D"/>
    <w:rsid w:val="00E05867"/>
    <w:rsid w:val="00E06885"/>
    <w:rsid w:val="00E06952"/>
    <w:rsid w:val="00E06D81"/>
    <w:rsid w:val="00E074F5"/>
    <w:rsid w:val="00E07FC0"/>
    <w:rsid w:val="00E10222"/>
    <w:rsid w:val="00E102B7"/>
    <w:rsid w:val="00E1064A"/>
    <w:rsid w:val="00E12011"/>
    <w:rsid w:val="00E12722"/>
    <w:rsid w:val="00E1359C"/>
    <w:rsid w:val="00E14FF3"/>
    <w:rsid w:val="00E15708"/>
    <w:rsid w:val="00E16045"/>
    <w:rsid w:val="00E16862"/>
    <w:rsid w:val="00E16A45"/>
    <w:rsid w:val="00E16EE7"/>
    <w:rsid w:val="00E1788C"/>
    <w:rsid w:val="00E232AD"/>
    <w:rsid w:val="00E24990"/>
    <w:rsid w:val="00E262CD"/>
    <w:rsid w:val="00E2659E"/>
    <w:rsid w:val="00E26EB7"/>
    <w:rsid w:val="00E30B45"/>
    <w:rsid w:val="00E32EE0"/>
    <w:rsid w:val="00E3476E"/>
    <w:rsid w:val="00E362C0"/>
    <w:rsid w:val="00E3631A"/>
    <w:rsid w:val="00E36BC5"/>
    <w:rsid w:val="00E4058B"/>
    <w:rsid w:val="00E41E02"/>
    <w:rsid w:val="00E42559"/>
    <w:rsid w:val="00E42C29"/>
    <w:rsid w:val="00E43C90"/>
    <w:rsid w:val="00E45021"/>
    <w:rsid w:val="00E450C9"/>
    <w:rsid w:val="00E45735"/>
    <w:rsid w:val="00E45907"/>
    <w:rsid w:val="00E47B82"/>
    <w:rsid w:val="00E50941"/>
    <w:rsid w:val="00E50D8F"/>
    <w:rsid w:val="00E51C01"/>
    <w:rsid w:val="00E51EB4"/>
    <w:rsid w:val="00E52071"/>
    <w:rsid w:val="00E523CE"/>
    <w:rsid w:val="00E52716"/>
    <w:rsid w:val="00E535EA"/>
    <w:rsid w:val="00E54EA1"/>
    <w:rsid w:val="00E56DA0"/>
    <w:rsid w:val="00E605C2"/>
    <w:rsid w:val="00E608D6"/>
    <w:rsid w:val="00E6116E"/>
    <w:rsid w:val="00E61500"/>
    <w:rsid w:val="00E61BA9"/>
    <w:rsid w:val="00E6226C"/>
    <w:rsid w:val="00E622A1"/>
    <w:rsid w:val="00E62E26"/>
    <w:rsid w:val="00E63A46"/>
    <w:rsid w:val="00E65301"/>
    <w:rsid w:val="00E65360"/>
    <w:rsid w:val="00E66C27"/>
    <w:rsid w:val="00E676DA"/>
    <w:rsid w:val="00E6772A"/>
    <w:rsid w:val="00E71E38"/>
    <w:rsid w:val="00E7548E"/>
    <w:rsid w:val="00E75DF8"/>
    <w:rsid w:val="00E80036"/>
    <w:rsid w:val="00E80DD1"/>
    <w:rsid w:val="00E814FE"/>
    <w:rsid w:val="00E816E9"/>
    <w:rsid w:val="00E819E4"/>
    <w:rsid w:val="00E83863"/>
    <w:rsid w:val="00E84BEC"/>
    <w:rsid w:val="00E84C6D"/>
    <w:rsid w:val="00E8528E"/>
    <w:rsid w:val="00E862E3"/>
    <w:rsid w:val="00E86876"/>
    <w:rsid w:val="00E86A5D"/>
    <w:rsid w:val="00E8745C"/>
    <w:rsid w:val="00E879B3"/>
    <w:rsid w:val="00E9102B"/>
    <w:rsid w:val="00E91484"/>
    <w:rsid w:val="00E91B29"/>
    <w:rsid w:val="00E9262A"/>
    <w:rsid w:val="00E93064"/>
    <w:rsid w:val="00E945A0"/>
    <w:rsid w:val="00E94B26"/>
    <w:rsid w:val="00E95421"/>
    <w:rsid w:val="00E96C4A"/>
    <w:rsid w:val="00E97C9A"/>
    <w:rsid w:val="00E97F7D"/>
    <w:rsid w:val="00EA0CC4"/>
    <w:rsid w:val="00EA0D7B"/>
    <w:rsid w:val="00EA1932"/>
    <w:rsid w:val="00EA3968"/>
    <w:rsid w:val="00EA40C4"/>
    <w:rsid w:val="00EA522B"/>
    <w:rsid w:val="00EA6623"/>
    <w:rsid w:val="00EA6F16"/>
    <w:rsid w:val="00EA7747"/>
    <w:rsid w:val="00EA7898"/>
    <w:rsid w:val="00EA7F62"/>
    <w:rsid w:val="00EB037B"/>
    <w:rsid w:val="00EB2D55"/>
    <w:rsid w:val="00EB2E83"/>
    <w:rsid w:val="00EB3428"/>
    <w:rsid w:val="00EB4009"/>
    <w:rsid w:val="00EB425A"/>
    <w:rsid w:val="00EB5B92"/>
    <w:rsid w:val="00EB6DD8"/>
    <w:rsid w:val="00EC07A8"/>
    <w:rsid w:val="00EC24BD"/>
    <w:rsid w:val="00EC54CC"/>
    <w:rsid w:val="00EC570E"/>
    <w:rsid w:val="00EC5B39"/>
    <w:rsid w:val="00ED0E14"/>
    <w:rsid w:val="00ED2FCA"/>
    <w:rsid w:val="00ED3418"/>
    <w:rsid w:val="00ED3981"/>
    <w:rsid w:val="00ED3D46"/>
    <w:rsid w:val="00ED3ECF"/>
    <w:rsid w:val="00ED413F"/>
    <w:rsid w:val="00ED41FD"/>
    <w:rsid w:val="00ED4452"/>
    <w:rsid w:val="00ED5EFF"/>
    <w:rsid w:val="00ED74D4"/>
    <w:rsid w:val="00EE02F9"/>
    <w:rsid w:val="00EE0585"/>
    <w:rsid w:val="00EE0664"/>
    <w:rsid w:val="00EE0898"/>
    <w:rsid w:val="00EE0CF1"/>
    <w:rsid w:val="00EE47A0"/>
    <w:rsid w:val="00EE5068"/>
    <w:rsid w:val="00EE59A5"/>
    <w:rsid w:val="00EE64E3"/>
    <w:rsid w:val="00EE66A9"/>
    <w:rsid w:val="00EE67AA"/>
    <w:rsid w:val="00EE7E39"/>
    <w:rsid w:val="00EE7EDB"/>
    <w:rsid w:val="00EF01C3"/>
    <w:rsid w:val="00EF06AF"/>
    <w:rsid w:val="00EF1CEC"/>
    <w:rsid w:val="00EF5270"/>
    <w:rsid w:val="00EF5F14"/>
    <w:rsid w:val="00EF652E"/>
    <w:rsid w:val="00EF7268"/>
    <w:rsid w:val="00EF7E75"/>
    <w:rsid w:val="00F000AA"/>
    <w:rsid w:val="00F00ADB"/>
    <w:rsid w:val="00F01E1B"/>
    <w:rsid w:val="00F033AC"/>
    <w:rsid w:val="00F048B2"/>
    <w:rsid w:val="00F04C01"/>
    <w:rsid w:val="00F051F4"/>
    <w:rsid w:val="00F1000B"/>
    <w:rsid w:val="00F140A7"/>
    <w:rsid w:val="00F1480F"/>
    <w:rsid w:val="00F14829"/>
    <w:rsid w:val="00F14A60"/>
    <w:rsid w:val="00F16BFA"/>
    <w:rsid w:val="00F16D70"/>
    <w:rsid w:val="00F1742A"/>
    <w:rsid w:val="00F174ED"/>
    <w:rsid w:val="00F206D4"/>
    <w:rsid w:val="00F2242A"/>
    <w:rsid w:val="00F22CBB"/>
    <w:rsid w:val="00F22E32"/>
    <w:rsid w:val="00F245C5"/>
    <w:rsid w:val="00F251BB"/>
    <w:rsid w:val="00F25D93"/>
    <w:rsid w:val="00F26958"/>
    <w:rsid w:val="00F26970"/>
    <w:rsid w:val="00F26B11"/>
    <w:rsid w:val="00F27DB2"/>
    <w:rsid w:val="00F304F2"/>
    <w:rsid w:val="00F30647"/>
    <w:rsid w:val="00F3130D"/>
    <w:rsid w:val="00F35DF9"/>
    <w:rsid w:val="00F3639B"/>
    <w:rsid w:val="00F363EC"/>
    <w:rsid w:val="00F367BD"/>
    <w:rsid w:val="00F36D98"/>
    <w:rsid w:val="00F37BCB"/>
    <w:rsid w:val="00F4012E"/>
    <w:rsid w:val="00F40696"/>
    <w:rsid w:val="00F428C1"/>
    <w:rsid w:val="00F42DE5"/>
    <w:rsid w:val="00F42F15"/>
    <w:rsid w:val="00F4309B"/>
    <w:rsid w:val="00F433B8"/>
    <w:rsid w:val="00F46158"/>
    <w:rsid w:val="00F5087B"/>
    <w:rsid w:val="00F5145E"/>
    <w:rsid w:val="00F51791"/>
    <w:rsid w:val="00F52BE9"/>
    <w:rsid w:val="00F54420"/>
    <w:rsid w:val="00F56B38"/>
    <w:rsid w:val="00F56BEE"/>
    <w:rsid w:val="00F577C3"/>
    <w:rsid w:val="00F61084"/>
    <w:rsid w:val="00F6220D"/>
    <w:rsid w:val="00F631FB"/>
    <w:rsid w:val="00F6385B"/>
    <w:rsid w:val="00F64784"/>
    <w:rsid w:val="00F64B75"/>
    <w:rsid w:val="00F65008"/>
    <w:rsid w:val="00F655FD"/>
    <w:rsid w:val="00F65AEE"/>
    <w:rsid w:val="00F66995"/>
    <w:rsid w:val="00F67E2B"/>
    <w:rsid w:val="00F73FA1"/>
    <w:rsid w:val="00F746A2"/>
    <w:rsid w:val="00F74915"/>
    <w:rsid w:val="00F74CE1"/>
    <w:rsid w:val="00F75D27"/>
    <w:rsid w:val="00F7760B"/>
    <w:rsid w:val="00F80A7E"/>
    <w:rsid w:val="00F8166D"/>
    <w:rsid w:val="00F819B8"/>
    <w:rsid w:val="00F81CDD"/>
    <w:rsid w:val="00F81F15"/>
    <w:rsid w:val="00F821CB"/>
    <w:rsid w:val="00F821F7"/>
    <w:rsid w:val="00F82F52"/>
    <w:rsid w:val="00F8515A"/>
    <w:rsid w:val="00F86A70"/>
    <w:rsid w:val="00F86FDC"/>
    <w:rsid w:val="00F87930"/>
    <w:rsid w:val="00F9035E"/>
    <w:rsid w:val="00F911AC"/>
    <w:rsid w:val="00F93956"/>
    <w:rsid w:val="00F93D03"/>
    <w:rsid w:val="00F94029"/>
    <w:rsid w:val="00F94BF1"/>
    <w:rsid w:val="00F94C92"/>
    <w:rsid w:val="00F95460"/>
    <w:rsid w:val="00F9560A"/>
    <w:rsid w:val="00F95874"/>
    <w:rsid w:val="00F959A7"/>
    <w:rsid w:val="00F95E4A"/>
    <w:rsid w:val="00F966FA"/>
    <w:rsid w:val="00F96ACE"/>
    <w:rsid w:val="00F976B5"/>
    <w:rsid w:val="00F97B30"/>
    <w:rsid w:val="00FA119E"/>
    <w:rsid w:val="00FA16C9"/>
    <w:rsid w:val="00FA2AC6"/>
    <w:rsid w:val="00FA2B6B"/>
    <w:rsid w:val="00FA2FAC"/>
    <w:rsid w:val="00FA4302"/>
    <w:rsid w:val="00FA4447"/>
    <w:rsid w:val="00FA4890"/>
    <w:rsid w:val="00FA4EED"/>
    <w:rsid w:val="00FA68E2"/>
    <w:rsid w:val="00FA7606"/>
    <w:rsid w:val="00FA7784"/>
    <w:rsid w:val="00FB00A5"/>
    <w:rsid w:val="00FB1281"/>
    <w:rsid w:val="00FB28F7"/>
    <w:rsid w:val="00FB409D"/>
    <w:rsid w:val="00FB48AE"/>
    <w:rsid w:val="00FB520B"/>
    <w:rsid w:val="00FB55B2"/>
    <w:rsid w:val="00FB5E43"/>
    <w:rsid w:val="00FB75DA"/>
    <w:rsid w:val="00FB7DC6"/>
    <w:rsid w:val="00FC10F7"/>
    <w:rsid w:val="00FC1202"/>
    <w:rsid w:val="00FC13A1"/>
    <w:rsid w:val="00FC21F8"/>
    <w:rsid w:val="00FC25BB"/>
    <w:rsid w:val="00FC2715"/>
    <w:rsid w:val="00FC419D"/>
    <w:rsid w:val="00FC4E45"/>
    <w:rsid w:val="00FC71D8"/>
    <w:rsid w:val="00FC7F30"/>
    <w:rsid w:val="00FD00F7"/>
    <w:rsid w:val="00FD012B"/>
    <w:rsid w:val="00FD0CE1"/>
    <w:rsid w:val="00FD14FF"/>
    <w:rsid w:val="00FD26AB"/>
    <w:rsid w:val="00FD3A00"/>
    <w:rsid w:val="00FD3F13"/>
    <w:rsid w:val="00FD481D"/>
    <w:rsid w:val="00FD58A3"/>
    <w:rsid w:val="00FD5C68"/>
    <w:rsid w:val="00FD60BF"/>
    <w:rsid w:val="00FD6A4F"/>
    <w:rsid w:val="00FD770A"/>
    <w:rsid w:val="00FD7847"/>
    <w:rsid w:val="00FE0AC5"/>
    <w:rsid w:val="00FE25F1"/>
    <w:rsid w:val="00FE387E"/>
    <w:rsid w:val="00FE4A39"/>
    <w:rsid w:val="00FE6739"/>
    <w:rsid w:val="00FE68E3"/>
    <w:rsid w:val="00FE6D9F"/>
    <w:rsid w:val="00FE6E43"/>
    <w:rsid w:val="00FE71FE"/>
    <w:rsid w:val="00FE7276"/>
    <w:rsid w:val="00FF039B"/>
    <w:rsid w:val="00FF1E22"/>
    <w:rsid w:val="00FF2022"/>
    <w:rsid w:val="00FF2448"/>
    <w:rsid w:val="00FF3F27"/>
    <w:rsid w:val="00FF49C8"/>
    <w:rsid w:val="00FF6A45"/>
    <w:rsid w:val="00FF70AF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060E5A"/>
  <w15:docId w15:val="{8B2175A2-6F65-4D80-BCEA-4829F3053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219B3"/>
    <w:pPr>
      <w:jc w:val="both"/>
    </w:pPr>
    <w:rPr>
      <w:rFonts w:ascii="Aptos" w:hAnsi="Aptos"/>
      <w:sz w:val="24"/>
    </w:rPr>
  </w:style>
  <w:style w:type="paragraph" w:styleId="berschrift1">
    <w:name w:val="heading 1"/>
    <w:basedOn w:val="Standard"/>
    <w:next w:val="Standard"/>
    <w:qFormat/>
    <w:rsid w:val="00FB520B"/>
    <w:pPr>
      <w:keepNext/>
      <w:numPr>
        <w:numId w:val="3"/>
      </w:numPr>
      <w:jc w:val="left"/>
      <w:outlineLvl w:val="0"/>
    </w:pPr>
  </w:style>
  <w:style w:type="paragraph" w:styleId="berschrift2">
    <w:name w:val="heading 2"/>
    <w:basedOn w:val="Standard"/>
    <w:next w:val="Standard"/>
    <w:qFormat/>
    <w:rsid w:val="000C0DA3"/>
    <w:pPr>
      <w:keepNext/>
      <w:numPr>
        <w:numId w:val="7"/>
      </w:numPr>
      <w:ind w:right="-567"/>
      <w:jc w:val="left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rsid w:val="00AA2BD6"/>
    <w:pPr>
      <w:keepNext/>
      <w:jc w:val="left"/>
      <w:outlineLvl w:val="2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rsid w:val="005F5DA3"/>
    <w:pPr>
      <w:ind w:left="705"/>
      <w:jc w:val="left"/>
    </w:pPr>
  </w:style>
  <w:style w:type="paragraph" w:styleId="Textkrper">
    <w:name w:val="Body Text"/>
    <w:basedOn w:val="Standard"/>
    <w:rsid w:val="005F5DA3"/>
    <w:pPr>
      <w:overflowPunct w:val="0"/>
      <w:autoSpaceDE w:val="0"/>
      <w:autoSpaceDN w:val="0"/>
      <w:adjustRightInd w:val="0"/>
      <w:textAlignment w:val="baseline"/>
    </w:pPr>
  </w:style>
  <w:style w:type="paragraph" w:styleId="Kopfzeile">
    <w:name w:val="header"/>
    <w:basedOn w:val="Standard"/>
    <w:rsid w:val="005F5DA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F5DA3"/>
    <w:pPr>
      <w:tabs>
        <w:tab w:val="center" w:pos="4536"/>
        <w:tab w:val="right" w:pos="9072"/>
      </w:tabs>
    </w:pPr>
  </w:style>
  <w:style w:type="paragraph" w:customStyle="1" w:styleId="BriefLandesvereinAbteilung">
    <w:name w:val="Brief Landesverein Abteilung"/>
    <w:basedOn w:val="Standard"/>
    <w:rsid w:val="00CD6902"/>
    <w:pPr>
      <w:spacing w:line="240" w:lineRule="exact"/>
      <w:jc w:val="left"/>
    </w:pPr>
    <w:rPr>
      <w:rFonts w:cs="Arial Unicode MS"/>
      <w:sz w:val="20"/>
    </w:rPr>
  </w:style>
  <w:style w:type="character" w:styleId="Hyperlink">
    <w:name w:val="Hyperlink"/>
    <w:uiPriority w:val="99"/>
    <w:unhideWhenUsed/>
    <w:rsid w:val="00AF2D91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546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9546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1"/>
    <w:qFormat/>
    <w:rsid w:val="00C812C4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A312DA"/>
    <w:rPr>
      <w:color w:val="605E5C"/>
      <w:shd w:val="clear" w:color="auto" w:fill="E1DFDD"/>
    </w:rPr>
  </w:style>
  <w:style w:type="paragraph" w:customStyle="1" w:styleId="GFGrundschrift">
    <w:name w:val="GF Grundschrift"/>
    <w:aliases w:val=" fett"/>
    <w:rsid w:val="003505A7"/>
    <w:pPr>
      <w:suppressAutoHyphens/>
      <w:spacing w:line="277" w:lineRule="atLeast"/>
    </w:pPr>
    <w:rPr>
      <w:rFonts w:ascii="Times-TIMES NEW ROMAN" w:hAnsi="Times-TIMES NEW ROMAN"/>
      <w:b/>
      <w:noProof/>
      <w:sz w:val="24"/>
    </w:rPr>
  </w:style>
  <w:style w:type="paragraph" w:styleId="Aufzhlungszeichen3">
    <w:name w:val="List Bullet 3"/>
    <w:basedOn w:val="Standard"/>
    <w:autoRedefine/>
    <w:semiHidden/>
    <w:rsid w:val="00DF31DF"/>
    <w:pPr>
      <w:numPr>
        <w:numId w:val="21"/>
      </w:numPr>
      <w:tabs>
        <w:tab w:val="clear" w:pos="717"/>
        <w:tab w:val="left" w:pos="567"/>
        <w:tab w:val="left" w:pos="640"/>
        <w:tab w:val="left" w:pos="1100"/>
      </w:tabs>
      <w:overflowPunct w:val="0"/>
      <w:spacing w:line="300" w:lineRule="exact"/>
      <w:ind w:left="0" w:firstLine="0"/>
      <w:textAlignment w:val="baseline"/>
    </w:pPr>
    <w:rPr>
      <w:rFonts w:ascii="Arial" w:hAnsi="Arial" w:cs="Arial"/>
      <w:b/>
      <w:bCs/>
      <w:i/>
      <w:iCs/>
    </w:rPr>
  </w:style>
  <w:style w:type="paragraph" w:customStyle="1" w:styleId="Aufzhlung">
    <w:name w:val="Aufzählung"/>
    <w:basedOn w:val="Standard"/>
    <w:uiPriority w:val="1"/>
    <w:qFormat/>
    <w:rsid w:val="008678DF"/>
    <w:pPr>
      <w:numPr>
        <w:numId w:val="22"/>
      </w:numPr>
      <w:tabs>
        <w:tab w:val="left" w:pos="567"/>
      </w:tabs>
      <w:spacing w:line="300" w:lineRule="exact"/>
      <w:ind w:left="284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7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@Rielaender.d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P-Rielaender.de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SM\PSM-Entlassungsbrief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48144-3C7B-4A4A-A241-1957841A8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PSM-Entlassungsbrief.dot</Template>
  <TotalTime>0</TotalTime>
  <Pages>1</Pages>
  <Words>101</Words>
  <Characters>638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5</vt:i4>
      </vt:variant>
    </vt:vector>
  </HeadingPairs>
  <TitlesOfParts>
    <vt:vector size="6" baseType="lpstr">
      <vt:lpstr/>
      <vt:lpstr>        </vt:lpstr>
      <vt:lpstr>        Zur Gestaltung von Gruppensitzungen</vt:lpstr>
      <vt:lpstr>In der Regel will ich Gruppensitzungen nach folgendem Muster gestalten. </vt:lpstr>
      <vt:lpstr>        Teil 1 der Sitzung: ein Thema</vt:lpstr>
      <vt:lpstr>    Teil 2: Individuelle Probleme</vt:lpstr>
    </vt:vector>
  </TitlesOfParts>
  <Company>LVIM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Knaak, Stephanie</dc:creator>
  <cp:lastModifiedBy>Maximilian Rieländer</cp:lastModifiedBy>
  <cp:revision>5</cp:revision>
  <cp:lastPrinted>2026-08-18T08:22:00Z</cp:lastPrinted>
  <dcterms:created xsi:type="dcterms:W3CDTF">2026-08-18T08:44:00Z</dcterms:created>
  <dcterms:modified xsi:type="dcterms:W3CDTF">2026-08-18T08:47:00Z</dcterms:modified>
</cp:coreProperties>
</file>